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10D5" w:rsidP="00272310" w:rsidRDefault="00A510D5" w14:paraId="1F50D933" w14:textId="77777777">
      <w:pPr>
        <w:spacing w:line="240" w:lineRule="auto"/>
        <w:jc w:val="center"/>
        <w:rPr>
          <w:b/>
          <w:sz w:val="24"/>
          <w:szCs w:val="24"/>
          <w:u w:val="single"/>
          <w:lang w:val="de-DE"/>
        </w:rPr>
      </w:pPr>
    </w:p>
    <w:p w:rsidR="00A510D5" w:rsidP="00272310" w:rsidRDefault="00A510D5" w14:paraId="7BA93504" w14:textId="77777777">
      <w:pPr>
        <w:spacing w:line="240" w:lineRule="auto"/>
        <w:jc w:val="center"/>
        <w:rPr>
          <w:b/>
          <w:sz w:val="24"/>
          <w:szCs w:val="24"/>
          <w:u w:val="single"/>
          <w:lang w:val="de-DE"/>
        </w:rPr>
      </w:pPr>
    </w:p>
    <w:p w:rsidR="00E303F4" w:rsidP="00E303F4" w:rsidRDefault="00E303F4" w14:paraId="2563E333" w14:textId="77777777">
      <w:pPr>
        <w:ind w:left="2836"/>
        <w:jc w:val="center"/>
        <w:rPr>
          <w:b/>
          <w:sz w:val="24"/>
          <w:szCs w:val="24"/>
          <w:u w:val="single"/>
          <w:lang w:val="de-DE"/>
        </w:rPr>
      </w:pPr>
    </w:p>
    <w:p w:rsidR="00E303F4" w:rsidP="00E303F4" w:rsidRDefault="00E303F4" w14:paraId="040FE20A" w14:textId="77777777">
      <w:pPr>
        <w:ind w:left="2836"/>
        <w:jc w:val="center"/>
        <w:rPr>
          <w:b/>
          <w:sz w:val="24"/>
          <w:szCs w:val="24"/>
          <w:u w:val="single"/>
          <w:lang w:val="de-DE"/>
        </w:rPr>
      </w:pPr>
    </w:p>
    <w:p w:rsidR="00E303F4" w:rsidP="00E303F4" w:rsidRDefault="00E303F4" w14:paraId="705F4A2F" w14:textId="77777777">
      <w:pPr>
        <w:jc w:val="center"/>
        <w:rPr>
          <w:sz w:val="32"/>
          <w:szCs w:val="24"/>
          <w:lang w:val="de-DE"/>
        </w:rPr>
      </w:pPr>
    </w:p>
    <w:p w:rsidRPr="00EF391B" w:rsidR="00E303F4" w:rsidP="00E303F4" w:rsidRDefault="00E303F4" w14:paraId="12ADE1E4" w14:textId="44FCE2CC">
      <w:pPr>
        <w:jc w:val="center"/>
        <w:rPr>
          <w:b/>
          <w:sz w:val="36"/>
          <w:szCs w:val="36"/>
          <w:lang w:val="de-DE"/>
        </w:rPr>
      </w:pPr>
      <w:r w:rsidRPr="00EF391B">
        <w:rPr>
          <w:b/>
          <w:sz w:val="36"/>
          <w:szCs w:val="36"/>
          <w:lang w:val="de-DE"/>
        </w:rPr>
        <w:t>Beurteilung</w:t>
      </w:r>
      <w:r w:rsidR="00DC1A4B">
        <w:rPr>
          <w:b/>
          <w:sz w:val="36"/>
          <w:szCs w:val="36"/>
          <w:lang w:val="de-DE"/>
        </w:rPr>
        <w:t xml:space="preserve"> </w:t>
      </w:r>
      <w:r w:rsidR="00C6029D">
        <w:rPr>
          <w:b/>
          <w:sz w:val="36"/>
          <w:szCs w:val="36"/>
          <w:lang w:val="de-DE"/>
        </w:rPr>
        <w:t>der Pra</w:t>
      </w:r>
      <w:r w:rsidR="00654704">
        <w:rPr>
          <w:b/>
          <w:sz w:val="36"/>
          <w:szCs w:val="36"/>
          <w:lang w:val="de-DE"/>
        </w:rPr>
        <w:t>xi</w:t>
      </w:r>
      <w:r w:rsidR="00C6029D">
        <w:rPr>
          <w:b/>
          <w:sz w:val="36"/>
          <w:szCs w:val="36"/>
          <w:lang w:val="de-DE"/>
        </w:rPr>
        <w:t>sstelle</w:t>
      </w:r>
    </w:p>
    <w:p w:rsidRPr="00BB45BF" w:rsidR="00BB45BF" w:rsidP="00BB45BF" w:rsidRDefault="00BB45BF" w14:paraId="431306A1" w14:textId="77777777">
      <w:pPr>
        <w:jc w:val="center"/>
        <w:rPr>
          <w:sz w:val="32"/>
          <w:szCs w:val="24"/>
          <w:lang w:val="de-DE"/>
        </w:rPr>
      </w:pPr>
      <w:r w:rsidRPr="00BB45BF">
        <w:rPr>
          <w:sz w:val="32"/>
          <w:szCs w:val="24"/>
          <w:lang w:val="de-DE"/>
        </w:rPr>
        <w:t xml:space="preserve">im Rahmen der praxisintegrierten Ausbildung </w:t>
      </w:r>
    </w:p>
    <w:p w:rsidRPr="00BB45BF" w:rsidR="00BB45BF" w:rsidP="00BB45BF" w:rsidRDefault="00BB45BF" w14:paraId="4BF2233B" w14:textId="77777777">
      <w:pPr>
        <w:jc w:val="center"/>
        <w:rPr>
          <w:sz w:val="32"/>
          <w:szCs w:val="24"/>
          <w:lang w:val="de-DE"/>
        </w:rPr>
      </w:pPr>
      <w:r w:rsidRPr="00BB45BF">
        <w:rPr>
          <w:sz w:val="32"/>
          <w:szCs w:val="24"/>
          <w:lang w:val="de-DE"/>
        </w:rPr>
        <w:t>an der Fachakademie für Sozialpädagogik</w:t>
      </w:r>
    </w:p>
    <w:p w:rsidR="00A40504" w:rsidP="00272310" w:rsidRDefault="00A40504" w14:paraId="736E210E" w14:textId="77777777">
      <w:pPr>
        <w:spacing w:line="240" w:lineRule="auto"/>
        <w:jc w:val="center"/>
        <w:rPr>
          <w:b/>
          <w:sz w:val="24"/>
          <w:szCs w:val="24"/>
          <w:lang w:val="de-DE"/>
        </w:rPr>
      </w:pPr>
    </w:p>
    <w:p w:rsidR="005B7D4F" w:rsidP="00272310" w:rsidRDefault="005B7D4F" w14:paraId="62F706C7" w14:textId="77777777">
      <w:pPr>
        <w:spacing w:line="240" w:lineRule="auto"/>
        <w:jc w:val="center"/>
        <w:rPr>
          <w:b/>
          <w:sz w:val="24"/>
          <w:szCs w:val="24"/>
          <w:lang w:val="de-DE"/>
        </w:rPr>
      </w:pPr>
    </w:p>
    <w:p w:rsidRPr="00EF391B" w:rsidR="00A40504" w:rsidP="00A40504" w:rsidRDefault="000B65EF" w14:paraId="39CBE153" w14:textId="59435E96">
      <w:pPr>
        <w:spacing w:line="240" w:lineRule="auto"/>
        <w:jc w:val="center"/>
        <w:rPr>
          <w:sz w:val="26"/>
          <w:szCs w:val="26"/>
          <w:lang w:val="de-DE"/>
        </w:rPr>
      </w:pPr>
      <w:r w:rsidRPr="00EF391B">
        <w:rPr>
          <w:rFonts w:ascii="Wingdings" w:hAnsi="Wingdings" w:eastAsia="Wingdings" w:cs="Wingdings"/>
          <w:sz w:val="26"/>
          <w:szCs w:val="26"/>
          <w:lang w:val="de-DE"/>
        </w:rPr>
        <w:t>o</w:t>
      </w:r>
      <w:r>
        <w:rPr>
          <w:sz w:val="26"/>
          <w:szCs w:val="26"/>
          <w:lang w:val="de-DE"/>
        </w:rPr>
        <w:t xml:space="preserve"> </w:t>
      </w:r>
      <w:r w:rsidRPr="00EF391B" w:rsidR="00A40504">
        <w:rPr>
          <w:b/>
          <w:sz w:val="26"/>
          <w:szCs w:val="26"/>
          <w:lang w:val="de-DE"/>
        </w:rPr>
        <w:t xml:space="preserve">Zwischenbeurteilung oder </w:t>
      </w:r>
      <w:r>
        <w:rPr>
          <w:b/>
          <w:sz w:val="26"/>
          <w:szCs w:val="26"/>
          <w:lang w:val="de-DE"/>
        </w:rPr>
        <w:t xml:space="preserve"> </w:t>
      </w:r>
      <w:r w:rsidRPr="00EF391B">
        <w:rPr>
          <w:rFonts w:ascii="Wingdings" w:hAnsi="Wingdings" w:eastAsia="Wingdings" w:cs="Wingdings"/>
          <w:sz w:val="26"/>
          <w:szCs w:val="26"/>
          <w:lang w:val="de-DE"/>
        </w:rPr>
        <w:t>o</w:t>
      </w:r>
      <w:r>
        <w:rPr>
          <w:sz w:val="26"/>
          <w:szCs w:val="26"/>
          <w:lang w:val="de-DE"/>
        </w:rPr>
        <w:t xml:space="preserve"> </w:t>
      </w:r>
      <w:r w:rsidRPr="00EF391B" w:rsidR="006A2682">
        <w:rPr>
          <w:b/>
          <w:sz w:val="26"/>
          <w:szCs w:val="26"/>
          <w:lang w:val="de-DE"/>
        </w:rPr>
        <w:t>Schluss</w:t>
      </w:r>
      <w:r w:rsidRPr="00EF391B" w:rsidR="00A40504">
        <w:rPr>
          <w:b/>
          <w:sz w:val="26"/>
          <w:szCs w:val="26"/>
          <w:lang w:val="de-DE"/>
        </w:rPr>
        <w:t>beurteilung</w:t>
      </w:r>
      <w:r w:rsidRPr="00EF391B" w:rsidR="00A40504">
        <w:rPr>
          <w:sz w:val="26"/>
          <w:szCs w:val="26"/>
          <w:lang w:val="de-DE"/>
        </w:rPr>
        <w:t xml:space="preserve"> </w:t>
      </w:r>
      <w:r w:rsidRPr="00EF391B" w:rsidR="00A40504">
        <w:rPr>
          <w:b/>
          <w:sz w:val="26"/>
          <w:szCs w:val="26"/>
          <w:lang w:val="de-DE"/>
        </w:rPr>
        <w:t>im</w:t>
      </w:r>
      <w:r w:rsidRPr="00697F2F" w:rsidR="00A40504">
        <w:rPr>
          <w:b/>
          <w:sz w:val="26"/>
          <w:szCs w:val="26"/>
          <w:lang w:val="de-DE"/>
        </w:rPr>
        <w:t xml:space="preserve"> </w:t>
      </w:r>
      <w:r w:rsidR="00FD38B5">
        <w:rPr>
          <w:b/>
          <w:sz w:val="26"/>
          <w:szCs w:val="26"/>
          <w:u w:val="single"/>
          <w:lang w:val="de-DE"/>
        </w:rPr>
        <w:t>3</w:t>
      </w:r>
      <w:r w:rsidRPr="009C37F7" w:rsidR="006516EA">
        <w:rPr>
          <w:b/>
          <w:sz w:val="26"/>
          <w:szCs w:val="26"/>
          <w:u w:val="single"/>
          <w:lang w:val="de-DE"/>
        </w:rPr>
        <w:t xml:space="preserve">. </w:t>
      </w:r>
      <w:r w:rsidRPr="009C37F7" w:rsidR="000430E5">
        <w:rPr>
          <w:b/>
          <w:sz w:val="26"/>
          <w:szCs w:val="26"/>
          <w:u w:val="single"/>
          <w:lang w:val="de-DE"/>
        </w:rPr>
        <w:t>Studienjahr</w:t>
      </w:r>
      <w:r w:rsidRPr="009C37F7" w:rsidR="00A40504">
        <w:rPr>
          <w:b/>
          <w:sz w:val="26"/>
          <w:szCs w:val="26"/>
          <w:u w:val="single"/>
          <w:lang w:val="de-DE"/>
        </w:rPr>
        <w:t xml:space="preserve"> </w:t>
      </w:r>
    </w:p>
    <w:p w:rsidR="009942F3" w:rsidP="006F0800" w:rsidRDefault="009942F3" w14:paraId="0EE8ACC0" w14:textId="77777777">
      <w:pPr>
        <w:spacing w:line="360" w:lineRule="auto"/>
        <w:rPr>
          <w:sz w:val="26"/>
          <w:szCs w:val="26"/>
          <w:lang w:val="de-DE"/>
        </w:rPr>
      </w:pPr>
    </w:p>
    <w:p w:rsidR="00E87EB5" w:rsidP="006F0800" w:rsidRDefault="0016677D" w14:paraId="4459C764" w14:textId="5CE934EC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Name der/des Studierenden: ........................................................................................................</w:t>
      </w:r>
      <w:r w:rsidR="00E87EB5">
        <w:rPr>
          <w:sz w:val="26"/>
          <w:szCs w:val="26"/>
          <w:lang w:val="de-DE"/>
        </w:rPr>
        <w:t>..............</w:t>
      </w:r>
    </w:p>
    <w:p w:rsidRPr="00E87EB5" w:rsidR="00E87EB5" w:rsidP="006F0800" w:rsidRDefault="00E87EB5" w14:paraId="107C4EFD" w14:textId="77777777">
      <w:pPr>
        <w:spacing w:line="360" w:lineRule="auto"/>
        <w:rPr>
          <w:sz w:val="10"/>
          <w:szCs w:val="10"/>
          <w:lang w:val="de-DE"/>
        </w:rPr>
      </w:pPr>
    </w:p>
    <w:p w:rsidRPr="0016677D" w:rsidR="0016677D" w:rsidP="006F0800" w:rsidRDefault="0016677D" w14:paraId="05690466" w14:textId="34AF4E40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Name und Anschrift der Praxisstelle:</w:t>
      </w:r>
      <w:r w:rsidR="0068241A">
        <w:rPr>
          <w:sz w:val="26"/>
          <w:szCs w:val="26"/>
          <w:lang w:val="de-DE"/>
        </w:rPr>
        <w:t xml:space="preserve"> </w:t>
      </w:r>
      <w:r>
        <w:rPr>
          <w:sz w:val="26"/>
          <w:szCs w:val="26"/>
          <w:lang w:val="de-DE"/>
        </w:rPr>
        <w:t>...........................................................</w:t>
      </w:r>
      <w:r w:rsidR="0068241A">
        <w:rPr>
          <w:sz w:val="26"/>
          <w:szCs w:val="26"/>
          <w:lang w:val="de-DE"/>
        </w:rPr>
        <w:t>..............................</w:t>
      </w:r>
      <w:r w:rsidR="00E87EB5">
        <w:rPr>
          <w:sz w:val="26"/>
          <w:szCs w:val="26"/>
          <w:lang w:val="de-DE"/>
        </w:rPr>
        <w:t>...............</w:t>
      </w:r>
    </w:p>
    <w:p w:rsidRPr="0016677D" w:rsidR="00E87EB5" w:rsidP="006F0800" w:rsidRDefault="0016677D" w14:paraId="55135C36" w14:textId="3EFD7AF6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  <w:r w:rsidR="00E87EB5">
        <w:rPr>
          <w:sz w:val="26"/>
          <w:szCs w:val="26"/>
          <w:lang w:val="de-DE"/>
        </w:rPr>
        <w:t>..............</w:t>
      </w:r>
    </w:p>
    <w:p w:rsidRPr="0016677D" w:rsidR="0016677D" w:rsidP="006F0800" w:rsidRDefault="0016677D" w14:paraId="5DF3D066" w14:textId="36D0659C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  <w:r w:rsidR="00E87EB5">
        <w:rPr>
          <w:sz w:val="26"/>
          <w:szCs w:val="26"/>
          <w:lang w:val="de-DE"/>
        </w:rPr>
        <w:t>..............</w:t>
      </w:r>
    </w:p>
    <w:p w:rsidR="0016677D" w:rsidP="006F0800" w:rsidRDefault="0016677D" w14:paraId="6D8EB4EA" w14:textId="12FF815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Name der Leitung: ..........................................................................................................................</w:t>
      </w:r>
      <w:r w:rsidR="00E87EB5">
        <w:rPr>
          <w:sz w:val="26"/>
          <w:szCs w:val="26"/>
          <w:lang w:val="de-DE"/>
        </w:rPr>
        <w:t>..............</w:t>
      </w:r>
    </w:p>
    <w:p w:rsidRPr="00E87EB5" w:rsidR="00E87EB5" w:rsidP="006F0800" w:rsidRDefault="00E87EB5" w14:paraId="60E62C4B" w14:textId="77777777">
      <w:pPr>
        <w:spacing w:line="360" w:lineRule="auto"/>
        <w:rPr>
          <w:sz w:val="10"/>
          <w:szCs w:val="10"/>
          <w:lang w:val="de-DE"/>
        </w:rPr>
      </w:pPr>
    </w:p>
    <w:p w:rsidR="00E303F4" w:rsidP="006F0800" w:rsidRDefault="0016677D" w14:paraId="16BF6960" w14:textId="69D664CE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Name der Anleitung: ......................................................................................................................</w:t>
      </w:r>
      <w:r w:rsidR="00E87EB5">
        <w:rPr>
          <w:sz w:val="26"/>
          <w:szCs w:val="26"/>
          <w:lang w:val="de-DE"/>
        </w:rPr>
        <w:t>...............</w:t>
      </w:r>
    </w:p>
    <w:p w:rsidRPr="00E87EB5" w:rsidR="0016677D" w:rsidP="00E87EB5" w:rsidRDefault="0016677D" w14:paraId="483A3ECC" w14:textId="0BEEF915">
      <w:pPr>
        <w:spacing w:line="240" w:lineRule="auto"/>
        <w:rPr>
          <w:b/>
          <w:bCs/>
          <w:sz w:val="26"/>
          <w:szCs w:val="26"/>
          <w:lang w:val="de-DE"/>
        </w:rPr>
      </w:pPr>
    </w:p>
    <w:p w:rsidRPr="00E87EB5" w:rsidR="0016677D" w:rsidP="00E87EB5" w:rsidRDefault="0016677D" w14:paraId="7D87F76A" w14:textId="77777777">
      <w:pPr>
        <w:pBdr>
          <w:bottom w:val="single" w:color="auto" w:sz="4" w:space="1"/>
        </w:pBdr>
        <w:spacing w:after="240" w:line="240" w:lineRule="auto"/>
        <w:rPr>
          <w:b/>
          <w:bCs/>
          <w:sz w:val="26"/>
          <w:szCs w:val="26"/>
          <w:lang w:val="de-DE"/>
        </w:rPr>
      </w:pPr>
      <w:r w:rsidRPr="00E87EB5">
        <w:rPr>
          <w:b/>
          <w:bCs/>
          <w:sz w:val="26"/>
          <w:szCs w:val="26"/>
          <w:lang w:val="de-DE"/>
        </w:rPr>
        <w:t xml:space="preserve">Daten bis zur Zwischen- bzw. </w:t>
      </w:r>
      <w:r w:rsidRPr="00E87EB5" w:rsidR="006A2682">
        <w:rPr>
          <w:b/>
          <w:bCs/>
          <w:sz w:val="26"/>
          <w:szCs w:val="26"/>
          <w:lang w:val="de-DE"/>
        </w:rPr>
        <w:t>Schluss</w:t>
      </w:r>
      <w:r w:rsidRPr="00E87EB5">
        <w:rPr>
          <w:b/>
          <w:bCs/>
          <w:sz w:val="26"/>
          <w:szCs w:val="26"/>
          <w:lang w:val="de-DE"/>
        </w:rPr>
        <w:t>beurteilung:</w:t>
      </w:r>
      <w:r w:rsidRPr="00E87EB5" w:rsidR="0055032C">
        <w:rPr>
          <w:b/>
          <w:bCs/>
          <w:sz w:val="26"/>
          <w:szCs w:val="26"/>
          <w:lang w:val="de-DE"/>
        </w:rPr>
        <w:t xml:space="preserve"> </w:t>
      </w:r>
    </w:p>
    <w:p w:rsidRPr="00E87EB5" w:rsidR="00E87EB5" w:rsidP="00E87EB5" w:rsidRDefault="00971FCC" w14:paraId="5B5D0B61" w14:textId="7755E4B1">
      <w:pPr>
        <w:spacing w:line="360" w:lineRule="auto"/>
        <w:rPr>
          <w:b/>
          <w:bCs/>
          <w:sz w:val="26"/>
          <w:szCs w:val="26"/>
          <w:u w:val="single"/>
          <w:lang w:val="de-DE"/>
        </w:rPr>
      </w:pPr>
      <w:r w:rsidRPr="00E87EB5">
        <w:rPr>
          <w:b/>
          <w:bCs/>
          <w:sz w:val="26"/>
          <w:szCs w:val="26"/>
          <w:u w:val="single"/>
          <w:lang w:val="de-DE"/>
        </w:rPr>
        <w:t xml:space="preserve">Summe </w:t>
      </w:r>
      <w:r w:rsidR="001A4577">
        <w:rPr>
          <w:b/>
          <w:bCs/>
          <w:sz w:val="26"/>
          <w:szCs w:val="26"/>
          <w:u w:val="single"/>
          <w:lang w:val="de-DE"/>
        </w:rPr>
        <w:t xml:space="preserve">aller </w:t>
      </w:r>
      <w:r w:rsidRPr="00E87EB5" w:rsidR="00364FF5">
        <w:rPr>
          <w:b/>
          <w:bCs/>
          <w:sz w:val="26"/>
          <w:szCs w:val="26"/>
          <w:u w:val="single"/>
          <w:lang w:val="de-DE"/>
        </w:rPr>
        <w:t>abgelei</w:t>
      </w:r>
      <w:r w:rsidRPr="00E87EB5" w:rsidR="003B19D4">
        <w:rPr>
          <w:b/>
          <w:bCs/>
          <w:sz w:val="26"/>
          <w:szCs w:val="26"/>
          <w:u w:val="single"/>
          <w:lang w:val="de-DE"/>
        </w:rPr>
        <w:t>s</w:t>
      </w:r>
      <w:r w:rsidRPr="00E87EB5" w:rsidR="00364FF5">
        <w:rPr>
          <w:b/>
          <w:bCs/>
          <w:sz w:val="26"/>
          <w:szCs w:val="26"/>
          <w:u w:val="single"/>
          <w:lang w:val="de-DE"/>
        </w:rPr>
        <w:t xml:space="preserve">teten </w:t>
      </w:r>
      <w:r w:rsidRPr="00E87EB5">
        <w:rPr>
          <w:b/>
          <w:bCs/>
          <w:sz w:val="26"/>
          <w:szCs w:val="26"/>
          <w:u w:val="single"/>
          <w:lang w:val="de-DE"/>
        </w:rPr>
        <w:t>Praxisstunden</w:t>
      </w:r>
      <w:r w:rsidRPr="00E87EB5" w:rsidR="0016677D">
        <w:rPr>
          <w:b/>
          <w:bCs/>
          <w:sz w:val="26"/>
          <w:szCs w:val="26"/>
          <w:u w:val="single"/>
          <w:lang w:val="de-DE"/>
        </w:rPr>
        <w:t xml:space="preserve"> </w:t>
      </w:r>
      <w:r w:rsidRPr="00E87EB5" w:rsidR="00364FF5">
        <w:rPr>
          <w:b/>
          <w:bCs/>
          <w:sz w:val="26"/>
          <w:szCs w:val="26"/>
          <w:u w:val="single"/>
          <w:lang w:val="de-DE"/>
        </w:rPr>
        <w:t xml:space="preserve">von </w:t>
      </w:r>
      <w:r w:rsidRPr="00E87EB5" w:rsidR="00E87EB5">
        <w:rPr>
          <w:b/>
          <w:bCs/>
          <w:sz w:val="26"/>
          <w:szCs w:val="26"/>
          <w:u w:val="single"/>
          <w:lang w:val="de-DE"/>
        </w:rPr>
        <w:t>September</w:t>
      </w:r>
      <w:r w:rsidRPr="00E87EB5" w:rsidR="00DB4E2A">
        <w:rPr>
          <w:b/>
          <w:bCs/>
          <w:sz w:val="26"/>
          <w:szCs w:val="26"/>
          <w:u w:val="single"/>
          <w:lang w:val="de-DE"/>
        </w:rPr>
        <w:t xml:space="preserve"> </w:t>
      </w:r>
      <w:r w:rsidRPr="00E87EB5" w:rsidR="003B19D4">
        <w:rPr>
          <w:b/>
          <w:bCs/>
          <w:sz w:val="26"/>
          <w:szCs w:val="26"/>
          <w:u w:val="single"/>
          <w:lang w:val="de-DE"/>
        </w:rPr>
        <w:t xml:space="preserve">bis </w:t>
      </w:r>
      <w:r w:rsidR="00B6544C">
        <w:rPr>
          <w:b/>
          <w:bCs/>
          <w:sz w:val="26"/>
          <w:szCs w:val="26"/>
          <w:u w:val="single"/>
          <w:lang w:val="de-DE"/>
        </w:rPr>
        <w:t>eine Woche vor dem</w:t>
      </w:r>
      <w:r w:rsidRPr="00E87EB5" w:rsidR="00DB4E2A">
        <w:rPr>
          <w:b/>
          <w:bCs/>
          <w:sz w:val="26"/>
          <w:szCs w:val="26"/>
          <w:u w:val="single"/>
          <w:lang w:val="de-DE"/>
        </w:rPr>
        <w:t xml:space="preserve"> Abgabe</w:t>
      </w:r>
      <w:r w:rsidRPr="00E87EB5" w:rsidR="003B19D4">
        <w:rPr>
          <w:b/>
          <w:bCs/>
          <w:sz w:val="26"/>
          <w:szCs w:val="26"/>
          <w:u w:val="single"/>
          <w:lang w:val="de-DE"/>
        </w:rPr>
        <w:t>termin</w:t>
      </w:r>
      <w:r w:rsidRPr="00E87EB5" w:rsidR="00364FF5">
        <w:rPr>
          <w:b/>
          <w:bCs/>
          <w:sz w:val="26"/>
          <w:szCs w:val="26"/>
          <w:u w:val="single"/>
          <w:lang w:val="de-DE"/>
        </w:rPr>
        <w:t xml:space="preserve"> der </w:t>
      </w:r>
      <w:r w:rsidRPr="00E87EB5" w:rsidR="0016677D">
        <w:rPr>
          <w:b/>
          <w:bCs/>
          <w:sz w:val="26"/>
          <w:szCs w:val="26"/>
          <w:u w:val="single"/>
          <w:lang w:val="de-DE"/>
        </w:rPr>
        <w:t>Beurteilu</w:t>
      </w:r>
      <w:r w:rsidRPr="00E87EB5" w:rsidR="00E87EB5">
        <w:rPr>
          <w:b/>
          <w:bCs/>
          <w:sz w:val="26"/>
          <w:szCs w:val="26"/>
          <w:u w:val="single"/>
          <w:lang w:val="de-DE"/>
        </w:rPr>
        <w:t>ng:</w:t>
      </w:r>
      <w:r w:rsidR="00E87EB5">
        <w:rPr>
          <w:b/>
          <w:bCs/>
          <w:sz w:val="26"/>
          <w:szCs w:val="26"/>
          <w:lang w:val="de-DE"/>
        </w:rPr>
        <w:t xml:space="preserve"> </w:t>
      </w:r>
      <w:r w:rsidR="00E87EB5">
        <w:rPr>
          <w:sz w:val="26"/>
          <w:szCs w:val="26"/>
          <w:lang w:val="de-DE"/>
        </w:rPr>
        <w:t>...................................</w:t>
      </w:r>
    </w:p>
    <w:p w:rsidR="00E87EB5" w:rsidP="006F0800" w:rsidRDefault="00E87EB5" w14:paraId="28BB3EB8" w14:textId="77777777">
      <w:pPr>
        <w:spacing w:line="360" w:lineRule="auto"/>
        <w:rPr>
          <w:sz w:val="2"/>
          <w:szCs w:val="2"/>
          <w:lang w:val="de-DE"/>
        </w:rPr>
      </w:pPr>
    </w:p>
    <w:p w:rsidR="00E87EB5" w:rsidP="006F0800" w:rsidRDefault="00E87EB5" w14:paraId="6F9D03CB" w14:textId="77777777">
      <w:pPr>
        <w:spacing w:line="360" w:lineRule="auto"/>
        <w:rPr>
          <w:sz w:val="2"/>
          <w:szCs w:val="2"/>
          <w:lang w:val="de-DE"/>
        </w:rPr>
      </w:pPr>
    </w:p>
    <w:p w:rsidR="00E87EB5" w:rsidP="006F0800" w:rsidRDefault="00E87EB5" w14:paraId="335C4853" w14:textId="77777777">
      <w:pPr>
        <w:spacing w:line="360" w:lineRule="auto"/>
        <w:rPr>
          <w:sz w:val="2"/>
          <w:szCs w:val="2"/>
          <w:lang w:val="de-DE"/>
        </w:rPr>
      </w:pPr>
    </w:p>
    <w:p w:rsidR="00E87EB5" w:rsidP="006F0800" w:rsidRDefault="00E87EB5" w14:paraId="5E8A8954" w14:textId="77777777">
      <w:pPr>
        <w:spacing w:line="360" w:lineRule="auto"/>
        <w:rPr>
          <w:sz w:val="2"/>
          <w:szCs w:val="2"/>
          <w:lang w:val="de-DE"/>
        </w:rPr>
      </w:pPr>
    </w:p>
    <w:p w:rsidRPr="00E87EB5" w:rsidR="00E87EB5" w:rsidP="006F0800" w:rsidRDefault="00E87EB5" w14:paraId="7258BBEF" w14:textId="77777777">
      <w:pPr>
        <w:spacing w:line="360" w:lineRule="auto"/>
        <w:rPr>
          <w:sz w:val="2"/>
          <w:szCs w:val="2"/>
          <w:lang w:val="de-DE"/>
        </w:rPr>
      </w:pPr>
    </w:p>
    <w:p w:rsidR="0016677D" w:rsidP="006F0800" w:rsidRDefault="0016677D" w14:paraId="78931DC2" w14:textId="1F4A64D6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Urlaubstage bis zur Beurteilung: .................................. Krankheitstage: ...................................</w:t>
      </w:r>
      <w:r w:rsidR="00E87EB5">
        <w:rPr>
          <w:sz w:val="26"/>
          <w:szCs w:val="26"/>
          <w:lang w:val="de-DE"/>
        </w:rPr>
        <w:t>........</w:t>
      </w:r>
    </w:p>
    <w:p w:rsidR="00AE6235" w:rsidP="006F0800" w:rsidRDefault="0016677D" w14:paraId="4810F0DB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Sonstige Versäumnistage: ...................................</w:t>
      </w:r>
      <w:r w:rsidR="006F0800">
        <w:rPr>
          <w:sz w:val="26"/>
          <w:szCs w:val="26"/>
          <w:lang w:val="de-DE"/>
        </w:rPr>
        <w:t>...........</w:t>
      </w:r>
      <w:r>
        <w:rPr>
          <w:sz w:val="26"/>
          <w:szCs w:val="26"/>
          <w:lang w:val="de-DE"/>
        </w:rPr>
        <w:t xml:space="preserve"> </w:t>
      </w:r>
    </w:p>
    <w:p w:rsidR="00E87EB5" w:rsidP="006F0800" w:rsidRDefault="00E87EB5" w14:paraId="0A5E54B9" w14:textId="77777777">
      <w:pPr>
        <w:spacing w:line="360" w:lineRule="auto"/>
        <w:rPr>
          <w:sz w:val="2"/>
          <w:szCs w:val="2"/>
          <w:lang w:val="de-DE"/>
        </w:rPr>
      </w:pPr>
    </w:p>
    <w:p w:rsidR="00E87EB5" w:rsidP="006F0800" w:rsidRDefault="00E87EB5" w14:paraId="6E370CA1" w14:textId="77777777">
      <w:pPr>
        <w:spacing w:line="360" w:lineRule="auto"/>
        <w:rPr>
          <w:sz w:val="2"/>
          <w:szCs w:val="2"/>
          <w:lang w:val="de-DE"/>
        </w:rPr>
      </w:pPr>
    </w:p>
    <w:p w:rsidR="00E87EB5" w:rsidP="006F0800" w:rsidRDefault="00E87EB5" w14:paraId="1A9B0E15" w14:textId="77777777">
      <w:pPr>
        <w:spacing w:line="360" w:lineRule="auto"/>
        <w:rPr>
          <w:sz w:val="2"/>
          <w:szCs w:val="2"/>
          <w:lang w:val="de-DE"/>
        </w:rPr>
      </w:pPr>
    </w:p>
    <w:p w:rsidR="00E87EB5" w:rsidP="006F0800" w:rsidRDefault="00E87EB5" w14:paraId="1CB1A73A" w14:textId="77777777">
      <w:pPr>
        <w:spacing w:line="360" w:lineRule="auto"/>
        <w:rPr>
          <w:sz w:val="2"/>
          <w:szCs w:val="2"/>
          <w:lang w:val="de-DE"/>
        </w:rPr>
      </w:pPr>
    </w:p>
    <w:p w:rsidR="00E87EB5" w:rsidP="006F0800" w:rsidRDefault="00E87EB5" w14:paraId="6BAAEFCF" w14:textId="77777777">
      <w:pPr>
        <w:spacing w:line="360" w:lineRule="auto"/>
        <w:rPr>
          <w:sz w:val="2"/>
          <w:szCs w:val="2"/>
          <w:lang w:val="de-DE"/>
        </w:rPr>
      </w:pPr>
    </w:p>
    <w:p w:rsidR="00E87EB5" w:rsidP="006F0800" w:rsidRDefault="00E87EB5" w14:paraId="0BC3844F" w14:textId="77777777">
      <w:pPr>
        <w:spacing w:line="360" w:lineRule="auto"/>
        <w:rPr>
          <w:sz w:val="2"/>
          <w:szCs w:val="2"/>
          <w:lang w:val="de-DE"/>
        </w:rPr>
      </w:pPr>
    </w:p>
    <w:p w:rsidRPr="00E87EB5" w:rsidR="00E87EB5" w:rsidP="006F0800" w:rsidRDefault="00E87EB5" w14:paraId="29256DE0" w14:textId="77777777">
      <w:pPr>
        <w:spacing w:line="360" w:lineRule="auto"/>
        <w:rPr>
          <w:sz w:val="2"/>
          <w:szCs w:val="2"/>
          <w:lang w:val="de-DE"/>
        </w:rPr>
      </w:pPr>
    </w:p>
    <w:p w:rsidR="00E303F4" w:rsidP="006F0800" w:rsidRDefault="00AE6235" w14:paraId="3EE98C05" w14:textId="56B25333">
      <w:pPr>
        <w:spacing w:line="360" w:lineRule="auto"/>
        <w:rPr>
          <w:sz w:val="26"/>
          <w:szCs w:val="26"/>
          <w:lang w:val="de-DE"/>
        </w:rPr>
      </w:pPr>
      <w:r w:rsidRPr="00AE6235">
        <w:rPr>
          <w:b/>
          <w:bCs/>
          <w:sz w:val="26"/>
          <w:szCs w:val="26"/>
          <w:u w:val="single"/>
          <w:lang w:val="de-DE"/>
        </w:rPr>
        <w:t>Summe der Fehltage</w:t>
      </w:r>
      <w:r w:rsidR="009942F3">
        <w:rPr>
          <w:b/>
          <w:bCs/>
          <w:sz w:val="26"/>
          <w:szCs w:val="26"/>
          <w:lang w:val="de-DE"/>
        </w:rPr>
        <w:t xml:space="preserve"> </w:t>
      </w:r>
      <w:r w:rsidR="009942F3">
        <w:rPr>
          <w:sz w:val="26"/>
          <w:szCs w:val="26"/>
          <w:lang w:val="de-DE"/>
        </w:rPr>
        <w:t>(Urlaubstage</w:t>
      </w:r>
      <w:r w:rsidR="006A609E">
        <w:rPr>
          <w:sz w:val="26"/>
          <w:szCs w:val="26"/>
          <w:lang w:val="de-DE"/>
        </w:rPr>
        <w:t>,</w:t>
      </w:r>
      <w:r w:rsidR="009942F3">
        <w:rPr>
          <w:sz w:val="26"/>
          <w:szCs w:val="26"/>
          <w:lang w:val="de-DE"/>
        </w:rPr>
        <w:t xml:space="preserve"> Krankheitstage und sonstige Versäumnistage)</w:t>
      </w:r>
      <w:r w:rsidR="00E87EB5">
        <w:rPr>
          <w:sz w:val="26"/>
          <w:szCs w:val="26"/>
          <w:lang w:val="de-DE"/>
        </w:rPr>
        <w:t xml:space="preserve">: </w:t>
      </w:r>
      <w:r w:rsidR="0016677D">
        <w:rPr>
          <w:sz w:val="26"/>
          <w:szCs w:val="26"/>
          <w:lang w:val="de-DE"/>
        </w:rPr>
        <w:t xml:space="preserve">................. </w:t>
      </w:r>
    </w:p>
    <w:p w:rsidR="0055032C" w:rsidP="0055032C" w:rsidRDefault="0055032C" w14:paraId="20AD6F10" w14:textId="793E23F1">
      <w:pPr>
        <w:spacing w:line="360" w:lineRule="auto"/>
        <w:rPr>
          <w:sz w:val="26"/>
          <w:szCs w:val="26"/>
          <w:lang w:val="de-DE"/>
        </w:rPr>
      </w:pPr>
    </w:p>
    <w:p w:rsidRPr="00E87EB5" w:rsidR="006A2682" w:rsidP="00E87EB5" w:rsidRDefault="0016677D" w14:paraId="388A8B16" w14:textId="77777777">
      <w:pPr>
        <w:pBdr>
          <w:bottom w:val="single" w:color="auto" w:sz="4" w:space="1"/>
        </w:pBdr>
        <w:spacing w:line="240" w:lineRule="auto"/>
        <w:rPr>
          <w:b/>
          <w:bCs/>
          <w:sz w:val="26"/>
          <w:szCs w:val="26"/>
          <w:lang w:val="de-DE"/>
        </w:rPr>
      </w:pPr>
      <w:r w:rsidRPr="00E87EB5">
        <w:rPr>
          <w:b/>
          <w:bCs/>
          <w:sz w:val="26"/>
          <w:szCs w:val="26"/>
          <w:lang w:val="de-DE"/>
        </w:rPr>
        <w:t xml:space="preserve">Einsatz der/des </w:t>
      </w:r>
      <w:r w:rsidRPr="00E87EB5" w:rsidR="0055032C">
        <w:rPr>
          <w:b/>
          <w:bCs/>
          <w:sz w:val="26"/>
          <w:szCs w:val="26"/>
          <w:lang w:val="de-DE"/>
        </w:rPr>
        <w:t>Studierenden</w:t>
      </w:r>
      <w:r w:rsidRPr="00E87EB5">
        <w:rPr>
          <w:b/>
          <w:bCs/>
          <w:sz w:val="26"/>
          <w:szCs w:val="26"/>
          <w:lang w:val="de-DE"/>
        </w:rPr>
        <w:t>:</w:t>
      </w:r>
    </w:p>
    <w:p w:rsidR="00E87EB5" w:rsidP="006F0800" w:rsidRDefault="00E87EB5" w14:paraId="2438D42B" w14:textId="77777777">
      <w:pPr>
        <w:spacing w:line="360" w:lineRule="auto"/>
        <w:rPr>
          <w:sz w:val="26"/>
          <w:szCs w:val="26"/>
          <w:lang w:val="de-DE"/>
        </w:rPr>
      </w:pPr>
    </w:p>
    <w:p w:rsidRPr="0016677D" w:rsidR="00E87EB5" w:rsidP="00E87EB5" w:rsidRDefault="00E87EB5" w14:paraId="3D699409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</w:p>
    <w:p w:rsidRPr="0016677D" w:rsidR="00E87EB5" w:rsidP="00E87EB5" w:rsidRDefault="00E87EB5" w14:paraId="1E4B7D7F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</w:p>
    <w:p w:rsidRPr="0016677D" w:rsidR="00E87EB5" w:rsidP="00E87EB5" w:rsidRDefault="00E87EB5" w14:paraId="758DAF17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</w:p>
    <w:p w:rsidRPr="0016677D" w:rsidR="00E87EB5" w:rsidP="00E87EB5" w:rsidRDefault="00E87EB5" w14:paraId="54F55940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</w:p>
    <w:p w:rsidR="00E87EB5" w:rsidP="00E87EB5" w:rsidRDefault="006A2682" w14:paraId="0358E7C3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  <w:r w:rsidR="00E87EB5">
        <w:rPr>
          <w:sz w:val="26"/>
          <w:szCs w:val="26"/>
          <w:lang w:val="de-DE"/>
        </w:rPr>
        <w:t>..............</w:t>
      </w:r>
    </w:p>
    <w:p w:rsidRPr="00E87EB5" w:rsidR="00CB1FB5" w:rsidP="00E87EB5" w:rsidRDefault="00637D1A" w14:paraId="2D3A011D" w14:textId="09AE6B59">
      <w:pPr>
        <w:spacing w:line="360" w:lineRule="auto"/>
        <w:rPr>
          <w:sz w:val="26"/>
          <w:szCs w:val="26"/>
          <w:lang w:val="de-DE"/>
        </w:rPr>
      </w:pPr>
      <w:r w:rsidRPr="00E46198">
        <w:rPr>
          <w:b/>
          <w:sz w:val="28"/>
          <w:szCs w:val="26"/>
          <w:u w:val="single"/>
          <w:lang w:val="de-DE"/>
        </w:rPr>
        <w:t>Bewertung</w:t>
      </w:r>
      <w:r w:rsidRPr="00E46198" w:rsidR="00CB1FB5">
        <w:rPr>
          <w:b/>
          <w:sz w:val="28"/>
          <w:szCs w:val="26"/>
          <w:u w:val="single"/>
          <w:lang w:val="de-DE"/>
        </w:rPr>
        <w:t xml:space="preserve"> der Leistung</w:t>
      </w:r>
      <w:r w:rsidRPr="006A2682" w:rsidR="00E46198">
        <w:rPr>
          <w:b/>
          <w:sz w:val="28"/>
          <w:szCs w:val="26"/>
          <w:u w:val="single"/>
          <w:lang w:val="de-DE"/>
        </w:rPr>
        <w:t>/Erzieherpersönlichkeit in der Praxis</w:t>
      </w:r>
    </w:p>
    <w:p w:rsidRPr="00E46198" w:rsidR="00E46198" w:rsidP="00E46198" w:rsidRDefault="00E46198" w14:paraId="25496FFC" w14:textId="77777777">
      <w:pPr>
        <w:spacing w:line="240" w:lineRule="auto"/>
        <w:rPr>
          <w:sz w:val="26"/>
          <w:szCs w:val="26"/>
        </w:rPr>
      </w:pPr>
      <w:r w:rsidRPr="002E48FF">
        <w:rPr>
          <w:sz w:val="26"/>
          <w:szCs w:val="26"/>
        </w:rPr>
        <w:t xml:space="preserve">A n f o r d e r u n g s n i v e </w:t>
      </w:r>
      <w:r w:rsidRPr="00E46198">
        <w:rPr>
          <w:sz w:val="26"/>
          <w:szCs w:val="26"/>
        </w:rPr>
        <w:t xml:space="preserve">a u 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 xml:space="preserve"> g e m ä ß   d e s   A u s b i l d u n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g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s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a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b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s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c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h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n</w:t>
      </w:r>
      <w:r>
        <w:rPr>
          <w:sz w:val="26"/>
          <w:szCs w:val="26"/>
        </w:rPr>
        <w:t xml:space="preserve"> i </w:t>
      </w:r>
      <w:r w:rsidRPr="00E46198">
        <w:rPr>
          <w:sz w:val="26"/>
          <w:szCs w:val="26"/>
        </w:rPr>
        <w:t>t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t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s</w:t>
      </w:r>
      <w:r>
        <w:rPr>
          <w:sz w:val="26"/>
          <w:szCs w:val="26"/>
        </w:rPr>
        <w:t xml:space="preserve"> </w:t>
      </w:r>
    </w:p>
    <w:p w:rsidRPr="00E46198" w:rsidR="00E46198" w:rsidP="00E46198" w:rsidRDefault="00E46198" w14:paraId="0D59D4BE" w14:textId="77777777">
      <w:pPr>
        <w:spacing w:line="240" w:lineRule="auto"/>
        <w:rPr>
          <w:sz w:val="18"/>
          <w:szCs w:val="26"/>
          <w:lang w:val="de-DE"/>
        </w:rPr>
      </w:pPr>
      <w:r w:rsidRPr="00E46198">
        <w:rPr>
          <w:sz w:val="24"/>
          <w:szCs w:val="26"/>
          <w:lang w:val="de-DE"/>
        </w:rPr>
        <w:t>Bitte kreuzen Sie jeweils ein Feld an und ergänzen Sie nach Bedarf durch Ihre Bemerkung.</w:t>
      </w:r>
    </w:p>
    <w:p w:rsidR="00CB1FB5" w:rsidP="0016677D" w:rsidRDefault="00CB1FB5" w14:paraId="4A43275C" w14:textId="77777777">
      <w:pPr>
        <w:spacing w:line="240" w:lineRule="auto"/>
        <w:rPr>
          <w:sz w:val="26"/>
          <w:szCs w:val="26"/>
          <w:lang w:val="de-DE"/>
        </w:rPr>
      </w:pPr>
    </w:p>
    <w:p w:rsidR="00E46198" w:rsidP="0055032C" w:rsidRDefault="00E46198" w14:paraId="0D49BFF4" w14:textId="77777777">
      <w:pPr>
        <w:spacing w:line="240" w:lineRule="auto"/>
        <w:jc w:val="both"/>
        <w:rPr>
          <w:sz w:val="26"/>
          <w:szCs w:val="26"/>
          <w:u w:val="single"/>
          <w:lang w:val="de-DE"/>
        </w:rPr>
      </w:pPr>
    </w:p>
    <w:p w:rsidRPr="00E46198" w:rsidR="0055032C" w:rsidP="0055032C" w:rsidRDefault="0055032C" w14:paraId="6155AAB6" w14:textId="77777777">
      <w:pPr>
        <w:spacing w:line="240" w:lineRule="auto"/>
        <w:jc w:val="both"/>
        <w:rPr>
          <w:b/>
          <w:sz w:val="26"/>
          <w:szCs w:val="26"/>
          <w:lang w:val="de-DE"/>
        </w:rPr>
      </w:pPr>
      <w:r w:rsidRPr="00E46198">
        <w:rPr>
          <w:b/>
          <w:sz w:val="26"/>
          <w:szCs w:val="26"/>
          <w:lang w:val="de-DE"/>
        </w:rPr>
        <w:t>1. Entwicklung pädagogische</w:t>
      </w:r>
      <w:r w:rsidR="00A40504">
        <w:rPr>
          <w:b/>
          <w:sz w:val="26"/>
          <w:szCs w:val="26"/>
          <w:lang w:val="de-DE"/>
        </w:rPr>
        <w:t>r</w:t>
      </w:r>
      <w:r w:rsidRPr="00E46198">
        <w:rPr>
          <w:b/>
          <w:sz w:val="26"/>
          <w:szCs w:val="26"/>
          <w:lang w:val="de-DE"/>
        </w:rPr>
        <w:t xml:space="preserve"> Professionalität</w:t>
      </w:r>
    </w:p>
    <w:p w:rsidR="0055032C" w:rsidP="0055032C" w:rsidRDefault="0055032C" w14:paraId="2E82F55D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E46198" w:rsidTr="006A2682" w14:paraId="70E6A72A" w14:textId="77777777">
        <w:tc>
          <w:tcPr>
            <w:tcW w:w="4962" w:type="dxa"/>
          </w:tcPr>
          <w:p w:rsidR="00E46198" w:rsidP="00E46198" w:rsidRDefault="00E46198" w14:paraId="710BC42D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>
              <w:rPr>
                <w:sz w:val="26"/>
                <w:szCs w:val="26"/>
                <w:lang w:val="de-DE"/>
              </w:rPr>
              <w:t xml:space="preserve">Die/der Studierende entwickelt ihre/seine </w:t>
            </w:r>
            <w:r w:rsidRPr="0019593C">
              <w:rPr>
                <w:sz w:val="26"/>
                <w:szCs w:val="26"/>
                <w:u w:val="single"/>
                <w:lang w:val="de-DE"/>
              </w:rPr>
              <w:t xml:space="preserve">professionelle </w:t>
            </w:r>
            <w:r>
              <w:rPr>
                <w:sz w:val="26"/>
                <w:szCs w:val="26"/>
                <w:u w:val="single"/>
                <w:lang w:val="de-DE"/>
              </w:rPr>
              <w:t>P</w:t>
            </w:r>
            <w:r w:rsidRPr="0019593C">
              <w:rPr>
                <w:sz w:val="26"/>
                <w:szCs w:val="26"/>
                <w:u w:val="single"/>
                <w:lang w:val="de-DE"/>
              </w:rPr>
              <w:t>ersönlichkeit</w:t>
            </w:r>
            <w:r>
              <w:rPr>
                <w:sz w:val="26"/>
                <w:szCs w:val="26"/>
                <w:u w:val="single"/>
                <w:lang w:val="de-DE"/>
              </w:rPr>
              <w:t xml:space="preserve"> als Erzieherin/Erzieher</w:t>
            </w:r>
            <w:r w:rsidR="00A40504">
              <w:rPr>
                <w:sz w:val="26"/>
                <w:szCs w:val="26"/>
                <w:u w:val="single"/>
                <w:lang w:val="de-DE"/>
              </w:rPr>
              <w:t>.</w:t>
            </w:r>
          </w:p>
          <w:p w:rsidR="00E46198" w:rsidP="00E46198" w:rsidRDefault="00E46198" w14:paraId="6B71F8EB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  <w:p w:rsidRPr="005C597E" w:rsidR="00E46198" w:rsidP="00E46198" w:rsidRDefault="00E46198" w14:paraId="0E6731E8" w14:textId="77777777">
            <w:pPr>
              <w:spacing w:line="240" w:lineRule="auto"/>
              <w:jc w:val="both"/>
              <w:rPr>
                <w:szCs w:val="26"/>
                <w:lang w:val="de-DE"/>
              </w:rPr>
            </w:pPr>
            <w:r w:rsidRPr="005C597E">
              <w:rPr>
                <w:szCs w:val="26"/>
                <w:lang w:val="de-DE"/>
              </w:rPr>
              <w:t>(</w:t>
            </w:r>
            <w:r>
              <w:rPr>
                <w:szCs w:val="26"/>
                <w:lang w:val="de-DE"/>
              </w:rPr>
              <w:t>z.B</w:t>
            </w:r>
            <w:r w:rsidRPr="005C597E">
              <w:rPr>
                <w:szCs w:val="26"/>
                <w:lang w:val="de-DE"/>
              </w:rPr>
              <w:t>. pädagogische Grundhaltung, Einfühlungsvermögen, Menschenbild. Abhängigkeiten sowie „Verwicklungen“</w:t>
            </w:r>
            <w:r>
              <w:rPr>
                <w:szCs w:val="26"/>
                <w:lang w:val="de-DE"/>
              </w:rPr>
              <w:t xml:space="preserve"> und eigene</w:t>
            </w:r>
            <w:r w:rsidRPr="005C597E">
              <w:rPr>
                <w:szCs w:val="26"/>
                <w:lang w:val="de-DE"/>
              </w:rPr>
              <w:t xml:space="preserve"> Persönlichkeit</w:t>
            </w:r>
            <w:r>
              <w:rPr>
                <w:szCs w:val="26"/>
                <w:lang w:val="de-DE"/>
              </w:rPr>
              <w:t>santeile werden erkannt, weiter</w:t>
            </w:r>
            <w:r w:rsidRPr="005C597E">
              <w:rPr>
                <w:szCs w:val="26"/>
                <w:lang w:val="de-DE"/>
              </w:rPr>
              <w:t>entwickelt und reflektiert. Die Fähigkeit zu konstruktiver Kritik, Selbst- und Fremdeinschätzung ist dem Ausbildungsstand entsprechend professionell vorhanden</w:t>
            </w:r>
            <w:r w:rsidR="005D6F4C">
              <w:rPr>
                <w:szCs w:val="26"/>
                <w:lang w:val="de-DE"/>
              </w:rPr>
              <w:t>, ..</w:t>
            </w:r>
            <w:r w:rsidRPr="005C597E">
              <w:rPr>
                <w:szCs w:val="26"/>
                <w:lang w:val="de-DE"/>
              </w:rPr>
              <w:t>.)</w:t>
            </w:r>
          </w:p>
          <w:p w:rsidR="00E46198" w:rsidP="0055032C" w:rsidRDefault="00E46198" w14:paraId="27F23F5D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6A609E" w:rsidR="0068241A" w:rsidTr="006A2682" w14:paraId="3A0F94CA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8241A" w:rsidRDefault="006A2682" w14:paraId="1375A177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22BFFB12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8241A" w:rsidTr="006A2682" w14:paraId="1D4D5413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8241A" w:rsidRDefault="00A40504" w14:paraId="02CBEC84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>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643D4357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8241A" w:rsidTr="006A2682" w14:paraId="68B2919B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A2682" w:rsidRDefault="00A40504" w14:paraId="3A9F23DC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 xml:space="preserve">ntspricht </w:t>
                  </w:r>
                  <w:r w:rsidR="006A2682"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>llgemein</w:t>
                  </w:r>
                  <w:r w:rsidR="006A2682"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062F894A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8241A" w:rsidTr="006A2682" w14:paraId="3D6F4E7B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8241A" w:rsidRDefault="006A2682" w14:paraId="2588CA37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0BC270D5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8241A" w:rsidTr="006A2682" w14:paraId="30F84CDD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8241A" w:rsidRDefault="006A2682" w14:paraId="722299E0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3476145F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8241A" w:rsidTr="006A2682" w14:paraId="3022EADC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D45AF4" w:rsidRDefault="00A40504" w14:paraId="40A997A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>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452B7B38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E46198" w:rsidP="0055032C" w:rsidRDefault="00E46198" w14:paraId="4698D9C1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E46198" w:rsidP="0055032C" w:rsidRDefault="00E46198" w14:paraId="5BA7DF3B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5032C" w:rsidP="0055032C" w:rsidRDefault="00E46198" w14:paraId="522BC6B4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E46198" w:rsidP="0055032C" w:rsidRDefault="00E46198" w14:paraId="7472D349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E46198" w:rsidP="0055032C" w:rsidRDefault="00E46198" w14:paraId="742086EF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E303F4" w:rsidP="0055032C" w:rsidRDefault="00E303F4" w14:paraId="1EE582ED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E46198" w:rsidP="00E46198" w:rsidRDefault="00E46198" w14:paraId="65DC7A90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5656D68E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B7D4F" w:rsidP="005B7D4F" w:rsidRDefault="005B7D4F" w14:paraId="5C71E32C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5B7D4F" w:rsidP="00E46198" w:rsidRDefault="005B7D4F" w14:paraId="1824E3CE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E303F4" w:rsidP="0055032C" w:rsidRDefault="00E303F4" w14:paraId="5A4420FD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Pr="00E46198" w:rsidR="005C597E" w:rsidP="0055032C" w:rsidRDefault="0055032C" w14:paraId="02B26ADF" w14:textId="77777777">
      <w:pPr>
        <w:spacing w:line="240" w:lineRule="auto"/>
        <w:rPr>
          <w:b/>
          <w:sz w:val="26"/>
          <w:szCs w:val="26"/>
          <w:lang w:val="de-DE"/>
        </w:rPr>
      </w:pPr>
      <w:r w:rsidRPr="00E46198">
        <w:rPr>
          <w:b/>
          <w:sz w:val="26"/>
          <w:szCs w:val="26"/>
          <w:lang w:val="de-DE"/>
        </w:rPr>
        <w:t xml:space="preserve">2. </w:t>
      </w:r>
      <w:r w:rsidR="006562C6">
        <w:rPr>
          <w:b/>
          <w:sz w:val="26"/>
          <w:szCs w:val="26"/>
          <w:lang w:val="de-DE"/>
        </w:rPr>
        <w:t>K</w:t>
      </w:r>
      <w:r w:rsidR="000430E5">
        <w:rPr>
          <w:b/>
          <w:sz w:val="26"/>
          <w:szCs w:val="26"/>
          <w:lang w:val="de-DE"/>
        </w:rPr>
        <w:t>ompetenz</w:t>
      </w:r>
      <w:r w:rsidR="006562C6">
        <w:rPr>
          <w:b/>
          <w:sz w:val="26"/>
          <w:szCs w:val="26"/>
          <w:lang w:val="de-DE"/>
        </w:rPr>
        <w:t xml:space="preserve"> Beziehungen aufzubauen und zu gestalten</w:t>
      </w:r>
    </w:p>
    <w:p w:rsidR="0055032C" w:rsidP="0055032C" w:rsidRDefault="0055032C" w14:paraId="11BAA224" w14:textId="77777777">
      <w:pPr>
        <w:spacing w:line="240" w:lineRule="auto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E46198" w:rsidTr="006A2682" w14:paraId="7C4A4A42" w14:textId="77777777">
        <w:tc>
          <w:tcPr>
            <w:tcW w:w="4962" w:type="dxa"/>
          </w:tcPr>
          <w:p w:rsidR="00E46198" w:rsidP="00F907CD" w:rsidRDefault="00E46198" w14:paraId="3FEAEA3D" w14:textId="34CB91F5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>
              <w:rPr>
                <w:sz w:val="26"/>
                <w:szCs w:val="26"/>
                <w:lang w:val="de-DE"/>
              </w:rPr>
              <w:t xml:space="preserve">Die/der Studierende nimmt </w:t>
            </w:r>
            <w:r w:rsidRPr="0068241A">
              <w:rPr>
                <w:sz w:val="26"/>
                <w:szCs w:val="26"/>
                <w:u w:val="single"/>
                <w:lang w:val="de-DE"/>
              </w:rPr>
              <w:t>aktiv Kontakt</w:t>
            </w:r>
            <w:r>
              <w:rPr>
                <w:sz w:val="26"/>
                <w:szCs w:val="26"/>
                <w:lang w:val="de-DE"/>
              </w:rPr>
              <w:t xml:space="preserve"> zu Kindern</w:t>
            </w:r>
            <w:r w:rsidR="00A40504">
              <w:rPr>
                <w:sz w:val="26"/>
                <w:szCs w:val="26"/>
                <w:lang w:val="de-DE"/>
              </w:rPr>
              <w:t>/Jugendlichen/jungen Erwachsenen</w:t>
            </w:r>
            <w:r>
              <w:rPr>
                <w:sz w:val="26"/>
                <w:szCs w:val="26"/>
                <w:lang w:val="de-DE"/>
              </w:rPr>
              <w:t xml:space="preserve"> und </w:t>
            </w:r>
            <w:r w:rsidR="00A40504">
              <w:rPr>
                <w:sz w:val="26"/>
                <w:szCs w:val="26"/>
                <w:lang w:val="de-DE"/>
              </w:rPr>
              <w:t xml:space="preserve">ggf. </w:t>
            </w:r>
            <w:r>
              <w:rPr>
                <w:sz w:val="26"/>
                <w:szCs w:val="26"/>
                <w:lang w:val="de-DE"/>
              </w:rPr>
              <w:t>deren Eltern auf, zeigt sich einfühlsam und authentisc</w:t>
            </w:r>
            <w:r w:rsidRPr="009F2638">
              <w:rPr>
                <w:color w:val="000000" w:themeColor="text1"/>
                <w:sz w:val="26"/>
                <w:szCs w:val="26"/>
                <w:lang w:val="de-DE"/>
              </w:rPr>
              <w:t>h</w:t>
            </w:r>
            <w:r w:rsidRPr="009F2638" w:rsidR="00A40504">
              <w:rPr>
                <w:color w:val="000000" w:themeColor="text1"/>
                <w:sz w:val="26"/>
                <w:szCs w:val="26"/>
                <w:lang w:val="de-DE"/>
              </w:rPr>
              <w:t xml:space="preserve">. </w:t>
            </w:r>
            <w:r w:rsidRPr="009F2638" w:rsidR="002A6E46">
              <w:rPr>
                <w:color w:val="000000" w:themeColor="text1"/>
                <w:sz w:val="26"/>
                <w:szCs w:val="26"/>
                <w:lang w:val="de-DE"/>
              </w:rPr>
              <w:t>Sie/Er bringt sich angemessen in das Team ein und kann mit konstruktiven Rückmeldungen umgehen.</w:t>
            </w:r>
          </w:p>
          <w:p w:rsidR="00E46198" w:rsidP="00F907CD" w:rsidRDefault="00E46198" w14:paraId="3229089E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  <w:p w:rsidRPr="006632A8" w:rsidR="00E46198" w:rsidP="00F907CD" w:rsidRDefault="00E46198" w14:paraId="6B3C62CC" w14:textId="77777777">
            <w:pPr>
              <w:spacing w:line="240" w:lineRule="auto"/>
              <w:jc w:val="both"/>
              <w:rPr>
                <w:szCs w:val="26"/>
                <w:lang w:val="de-DE"/>
              </w:rPr>
            </w:pPr>
            <w:r w:rsidRPr="005C597E">
              <w:rPr>
                <w:szCs w:val="26"/>
                <w:lang w:val="de-DE"/>
              </w:rPr>
              <w:t>(</w:t>
            </w:r>
            <w:r>
              <w:rPr>
                <w:szCs w:val="26"/>
                <w:lang w:val="de-DE"/>
              </w:rPr>
              <w:t>z.B</w:t>
            </w:r>
            <w:r w:rsidRPr="005C597E">
              <w:rPr>
                <w:szCs w:val="26"/>
                <w:lang w:val="de-DE"/>
              </w:rPr>
              <w:t xml:space="preserve">. </w:t>
            </w:r>
            <w:r w:rsidR="00A40504">
              <w:rPr>
                <w:szCs w:val="26"/>
                <w:lang w:val="de-DE"/>
              </w:rPr>
              <w:t xml:space="preserve">Offenheit, Aufmerksamkeit und Toleranz gegenüber Mitmenschen, ressourcenorientierte Grundhaltung, Betrachtung der Kinder/Jugendlichen/jungen Erwachsenen </w:t>
            </w:r>
            <w:r w:rsidR="00703547">
              <w:rPr>
                <w:szCs w:val="26"/>
                <w:lang w:val="de-DE"/>
              </w:rPr>
              <w:t>als Subjekte ihrer Entwicklung, ...)</w:t>
            </w: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6A609E" w:rsidR="006A2682" w:rsidTr="006A2682" w14:paraId="0D0E0E23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06A71E4E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544242EB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A2682" w:rsidTr="006A2682" w14:paraId="5657DB90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6F41033E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C265A02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7685468A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038EFF2E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Entspricht </w:t>
                  </w:r>
                  <w:r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llgemein</w:t>
                  </w:r>
                  <w:r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FE02F5A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44F2E488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1F01AD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3426394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27D94611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3535FEFD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7383F19F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A2682" w:rsidTr="006A2682" w14:paraId="50BD9FA1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D45AF4" w:rsidRDefault="006A2682" w14:paraId="5561C3D4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2A28B10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E46198" w:rsidP="00F907CD" w:rsidRDefault="00E46198" w14:paraId="15A1D3E2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68241A" w:rsidP="00E46198" w:rsidRDefault="0068241A" w14:paraId="490FB8EB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68241A" w:rsidP="0068241A" w:rsidRDefault="0068241A" w14:paraId="7B35DB6C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5C2FA615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68241A" w:rsidP="0068241A" w:rsidRDefault="0068241A" w14:paraId="2B036A8B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3D1B1416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68241A" w:rsidP="0068241A" w:rsidRDefault="0068241A" w14:paraId="52DE75AB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3B550D9E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B7D4F" w:rsidP="005B7D4F" w:rsidRDefault="005B7D4F" w14:paraId="48F840D6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6632A8" w:rsidP="0055032C" w:rsidRDefault="006632A8" w14:paraId="1DDFA67E" w14:textId="77777777">
      <w:pPr>
        <w:spacing w:line="240" w:lineRule="auto"/>
        <w:rPr>
          <w:sz w:val="26"/>
          <w:szCs w:val="26"/>
          <w:lang w:val="de-DE"/>
        </w:rPr>
      </w:pPr>
    </w:p>
    <w:p w:rsidR="005B7D4F" w:rsidP="0055032C" w:rsidRDefault="005B7D4F" w14:paraId="2802E666" w14:textId="77777777">
      <w:pPr>
        <w:spacing w:line="240" w:lineRule="auto"/>
        <w:rPr>
          <w:sz w:val="26"/>
          <w:szCs w:val="26"/>
          <w:lang w:val="de-DE"/>
        </w:rPr>
      </w:pPr>
    </w:p>
    <w:p w:rsidRPr="0068241A" w:rsidR="0055032C" w:rsidP="0055032C" w:rsidRDefault="0055032C" w14:paraId="124D9A7E" w14:textId="77777777">
      <w:pPr>
        <w:spacing w:line="240" w:lineRule="auto"/>
        <w:rPr>
          <w:b/>
          <w:sz w:val="26"/>
          <w:szCs w:val="26"/>
          <w:lang w:val="de-DE"/>
        </w:rPr>
      </w:pPr>
      <w:r w:rsidRPr="0068241A">
        <w:rPr>
          <w:b/>
          <w:sz w:val="26"/>
          <w:szCs w:val="26"/>
          <w:lang w:val="de-DE"/>
        </w:rPr>
        <w:t>3. Führung einer Gruppe</w:t>
      </w:r>
    </w:p>
    <w:p w:rsidR="0055032C" w:rsidP="0055032C" w:rsidRDefault="0055032C" w14:paraId="462C9988" w14:textId="77777777">
      <w:pPr>
        <w:spacing w:line="240" w:lineRule="auto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68241A" w:rsidTr="006A2682" w14:paraId="6D4BD56D" w14:textId="77777777">
        <w:tc>
          <w:tcPr>
            <w:tcW w:w="4962" w:type="dxa"/>
          </w:tcPr>
          <w:p w:rsidR="0068241A" w:rsidP="0068241A" w:rsidRDefault="0068241A" w14:paraId="380AD45E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>
              <w:rPr>
                <w:sz w:val="26"/>
                <w:szCs w:val="26"/>
                <w:lang w:val="de-DE"/>
              </w:rPr>
              <w:t xml:space="preserve">Die/der Studierende führt </w:t>
            </w:r>
            <w:r w:rsidRPr="00CB1FB5">
              <w:rPr>
                <w:sz w:val="26"/>
                <w:szCs w:val="26"/>
                <w:u w:val="single"/>
                <w:lang w:val="de-DE"/>
              </w:rPr>
              <w:t>eine Gruppe</w:t>
            </w:r>
            <w:r>
              <w:rPr>
                <w:sz w:val="26"/>
                <w:szCs w:val="26"/>
                <w:lang w:val="de-DE"/>
              </w:rPr>
              <w:t xml:space="preserve"> sowohl selbständig als auch in Zusa</w:t>
            </w:r>
            <w:r w:rsidR="00D225A9">
              <w:rPr>
                <w:sz w:val="26"/>
                <w:szCs w:val="26"/>
                <w:lang w:val="de-DE"/>
              </w:rPr>
              <w:t>mmenarbeit mit einer Hilfskraft</w:t>
            </w:r>
            <w:r w:rsidR="00A40504">
              <w:rPr>
                <w:sz w:val="26"/>
                <w:szCs w:val="26"/>
                <w:lang w:val="de-DE"/>
              </w:rPr>
              <w:t>.</w:t>
            </w:r>
          </w:p>
          <w:p w:rsidR="0068241A" w:rsidP="0068241A" w:rsidRDefault="0068241A" w14:paraId="1281EB73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  <w:p w:rsidRPr="0068241A" w:rsidR="0068241A" w:rsidP="005125EC" w:rsidRDefault="0068241A" w14:paraId="1D325154" w14:textId="77777777">
            <w:pPr>
              <w:spacing w:line="240" w:lineRule="auto"/>
              <w:jc w:val="both"/>
              <w:rPr>
                <w:szCs w:val="26"/>
                <w:lang w:val="de-DE"/>
              </w:rPr>
            </w:pPr>
            <w:r>
              <w:rPr>
                <w:szCs w:val="26"/>
                <w:lang w:val="de-DE"/>
              </w:rPr>
              <w:t>(z.B</w:t>
            </w:r>
            <w:r w:rsidRPr="005C597E">
              <w:rPr>
                <w:szCs w:val="26"/>
                <w:lang w:val="de-DE"/>
              </w:rPr>
              <w:t>. Überblick, Umsicht, pädagogisches, methodisch-</w:t>
            </w:r>
            <w:r>
              <w:rPr>
                <w:lang w:val="de-DE"/>
              </w:rPr>
              <w:br/>
            </w:r>
            <w:r w:rsidRPr="005C597E">
              <w:rPr>
                <w:szCs w:val="26"/>
                <w:lang w:val="de-DE"/>
              </w:rPr>
              <w:t>didaktisches/organisa</w:t>
            </w:r>
            <w:r>
              <w:rPr>
                <w:szCs w:val="26"/>
                <w:lang w:val="de-DE"/>
              </w:rPr>
              <w:t xml:space="preserve">torisches, hauswirtschaftliches und </w:t>
            </w:r>
            <w:r w:rsidRPr="005C597E">
              <w:rPr>
                <w:szCs w:val="26"/>
                <w:lang w:val="de-DE"/>
              </w:rPr>
              <w:t>pflegerisches Können, Improvisationsfähigkeit, Flexibilität, gruppenpädagogis</w:t>
            </w:r>
            <w:r>
              <w:rPr>
                <w:szCs w:val="26"/>
                <w:lang w:val="de-DE"/>
              </w:rPr>
              <w:t>ches Beobachtungsvermögen, Sozio</w:t>
            </w:r>
            <w:r w:rsidRPr="005C597E">
              <w:rPr>
                <w:szCs w:val="26"/>
                <w:lang w:val="de-DE"/>
              </w:rPr>
              <w:t>gramme erstellen und auswerten, Planung gruppenpädagogisch sinnvo</w:t>
            </w:r>
            <w:r>
              <w:rPr>
                <w:szCs w:val="26"/>
                <w:lang w:val="de-DE"/>
              </w:rPr>
              <w:t>ll umsetzen, die Individualität</w:t>
            </w:r>
            <w:r w:rsidR="005125EC">
              <w:rPr>
                <w:szCs w:val="26"/>
                <w:lang w:val="de-DE"/>
              </w:rPr>
              <w:t xml:space="preserve">, </w:t>
            </w:r>
            <w:r>
              <w:rPr>
                <w:szCs w:val="26"/>
                <w:lang w:val="de-DE"/>
              </w:rPr>
              <w:t>R</w:t>
            </w:r>
            <w:r w:rsidRPr="005C597E">
              <w:rPr>
                <w:szCs w:val="26"/>
                <w:lang w:val="de-DE"/>
              </w:rPr>
              <w:t xml:space="preserve">ollen, Position, Sozialverhalten, Konfliktlösungsstrategien der </w:t>
            </w:r>
            <w:r>
              <w:rPr>
                <w:szCs w:val="26"/>
                <w:lang w:val="de-DE"/>
              </w:rPr>
              <w:t>Kinder/J</w:t>
            </w:r>
            <w:r w:rsidRPr="005C597E">
              <w:rPr>
                <w:szCs w:val="26"/>
                <w:lang w:val="de-DE"/>
              </w:rPr>
              <w:t>ugendlichen unterstützen und im Gesamtzusammenhang sehen, Eigeninitiative, Problembewusstsein, Strukturierung der Arbeit, ...)</w:t>
            </w: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6A609E" w:rsidR="006A2682" w:rsidTr="006A2682" w14:paraId="4817632F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2E66BFFC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36DFF06D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A2682" w:rsidTr="006A2682" w14:paraId="0F6942EE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4444D6E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FF4DA59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12E3E1E9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54395996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Entspricht </w:t>
                  </w:r>
                  <w:r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llgemein</w:t>
                  </w:r>
                  <w:r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372EA104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60F05E2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4B5E57C0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7D592BC0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02B951EB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00582216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50205067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A2682" w:rsidTr="006A2682" w14:paraId="4C865807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D45AF4" w:rsidRDefault="006A2682" w14:paraId="1A8865B6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7DB2B994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68241A" w:rsidP="00F907CD" w:rsidRDefault="0068241A" w14:paraId="58EBE8B9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68241A" w:rsidP="0055032C" w:rsidRDefault="0068241A" w14:paraId="114796BC" w14:textId="77777777">
      <w:pPr>
        <w:spacing w:line="240" w:lineRule="auto"/>
        <w:rPr>
          <w:sz w:val="26"/>
          <w:szCs w:val="26"/>
          <w:lang w:val="de-DE"/>
        </w:rPr>
      </w:pPr>
    </w:p>
    <w:p w:rsidR="0068241A" w:rsidP="0068241A" w:rsidRDefault="0068241A" w14:paraId="026E5F93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5F55437F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68241A" w:rsidP="0068241A" w:rsidRDefault="0068241A" w14:paraId="650B48B6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7CF15C55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68241A" w:rsidP="0068241A" w:rsidRDefault="0068241A" w14:paraId="52703080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35016FA6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5032C" w:rsidP="005B7D4F" w:rsidRDefault="005B7D4F" w14:paraId="13250248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5C597E" w:rsidR="005B7D4F" w:rsidP="005B7D4F" w:rsidRDefault="005B7D4F" w14:paraId="0DD548DE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5032C" w:rsidP="0055032C" w:rsidRDefault="0055032C" w14:paraId="4A5935C7" w14:textId="77777777">
      <w:pPr>
        <w:spacing w:line="240" w:lineRule="auto"/>
        <w:rPr>
          <w:sz w:val="26"/>
          <w:szCs w:val="26"/>
          <w:lang w:val="de-DE"/>
        </w:rPr>
      </w:pPr>
    </w:p>
    <w:p w:rsidRPr="0068241A" w:rsidR="00CB1FB5" w:rsidP="0055032C" w:rsidRDefault="0055032C" w14:paraId="5B70F7EC" w14:textId="77777777">
      <w:pPr>
        <w:spacing w:line="240" w:lineRule="auto"/>
        <w:rPr>
          <w:b/>
          <w:sz w:val="26"/>
          <w:szCs w:val="26"/>
          <w:lang w:val="de-DE"/>
        </w:rPr>
      </w:pPr>
      <w:r w:rsidRPr="0068241A">
        <w:rPr>
          <w:b/>
          <w:sz w:val="26"/>
          <w:szCs w:val="26"/>
          <w:lang w:val="de-DE"/>
        </w:rPr>
        <w:t>4</w:t>
      </w:r>
      <w:r w:rsidRPr="0068241A" w:rsidR="00CB1FB5">
        <w:rPr>
          <w:b/>
          <w:sz w:val="26"/>
          <w:szCs w:val="26"/>
          <w:lang w:val="de-DE"/>
        </w:rPr>
        <w:t xml:space="preserve">. </w:t>
      </w:r>
      <w:r w:rsidRPr="0068241A">
        <w:rPr>
          <w:b/>
          <w:sz w:val="26"/>
          <w:szCs w:val="26"/>
          <w:lang w:val="de-DE"/>
        </w:rPr>
        <w:t>Anwendung</w:t>
      </w:r>
      <w:r w:rsidRPr="0068241A" w:rsidR="00CB1FB5">
        <w:rPr>
          <w:b/>
          <w:sz w:val="26"/>
          <w:szCs w:val="26"/>
          <w:lang w:val="de-DE"/>
        </w:rPr>
        <w:t xml:space="preserve"> theoretische</w:t>
      </w:r>
      <w:r w:rsidRPr="0068241A">
        <w:rPr>
          <w:b/>
          <w:sz w:val="26"/>
          <w:szCs w:val="26"/>
          <w:lang w:val="de-DE"/>
        </w:rPr>
        <w:t>r</w:t>
      </w:r>
      <w:r w:rsidRPr="0068241A" w:rsidR="00CB1FB5">
        <w:rPr>
          <w:b/>
          <w:sz w:val="26"/>
          <w:szCs w:val="26"/>
          <w:lang w:val="de-DE"/>
        </w:rPr>
        <w:t xml:space="preserve"> Kenn</w:t>
      </w:r>
      <w:r w:rsidRPr="0068241A" w:rsidR="0019593C">
        <w:rPr>
          <w:b/>
          <w:sz w:val="26"/>
          <w:szCs w:val="26"/>
          <w:lang w:val="de-DE"/>
        </w:rPr>
        <w:t xml:space="preserve">tnisse in der Praxis </w:t>
      </w:r>
    </w:p>
    <w:p w:rsidR="00CB1FB5" w:rsidP="00CB1FB5" w:rsidRDefault="00CB1FB5" w14:paraId="17E3F067" w14:textId="77777777">
      <w:pPr>
        <w:spacing w:line="240" w:lineRule="auto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68241A" w:rsidTr="006A2682" w14:paraId="5BAD5413" w14:textId="77777777">
        <w:tc>
          <w:tcPr>
            <w:tcW w:w="4962" w:type="dxa"/>
          </w:tcPr>
          <w:p w:rsidR="0068241A" w:rsidP="0068241A" w:rsidRDefault="0068241A" w14:paraId="1E8A66D4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>
              <w:rPr>
                <w:sz w:val="26"/>
                <w:szCs w:val="26"/>
                <w:lang w:val="de-DE"/>
              </w:rPr>
              <w:t xml:space="preserve">Die/der Studierende wendet </w:t>
            </w:r>
            <w:r w:rsidRPr="00CB1FB5">
              <w:rPr>
                <w:sz w:val="26"/>
                <w:szCs w:val="26"/>
                <w:u w:val="single"/>
                <w:lang w:val="de-DE"/>
              </w:rPr>
              <w:t>theoretische Kenntnisse</w:t>
            </w:r>
            <w:r>
              <w:rPr>
                <w:sz w:val="26"/>
                <w:szCs w:val="26"/>
                <w:lang w:val="de-DE"/>
              </w:rPr>
              <w:t xml:space="preserve"> selbstverantwortlich in der Praxis an und erweitert sie. Sie/er versteht das Verhalten von Personen im beruflichen Kontext und reagiert adäquat, erfasst pädagogische Konzeptionen, plant entsprechend und setzt </w:t>
            </w:r>
            <w:r w:rsidR="00D225A9">
              <w:rPr>
                <w:sz w:val="26"/>
                <w:szCs w:val="26"/>
                <w:lang w:val="de-DE"/>
              </w:rPr>
              <w:t>sie in die Erziehungspraxis um</w:t>
            </w:r>
            <w:r w:rsidR="00A40504">
              <w:rPr>
                <w:sz w:val="26"/>
                <w:szCs w:val="26"/>
                <w:lang w:val="de-DE"/>
              </w:rPr>
              <w:t>.</w:t>
            </w:r>
          </w:p>
          <w:p w:rsidR="0068241A" w:rsidP="0068241A" w:rsidRDefault="0068241A" w14:paraId="3E978A77" w14:textId="77777777">
            <w:pPr>
              <w:spacing w:line="240" w:lineRule="auto"/>
              <w:jc w:val="both"/>
              <w:rPr>
                <w:szCs w:val="22"/>
                <w:lang w:val="de-DE"/>
              </w:rPr>
            </w:pPr>
          </w:p>
          <w:p w:rsidRPr="0068241A" w:rsidR="0068241A" w:rsidP="00F907CD" w:rsidRDefault="0068241A" w14:paraId="56A7BA97" w14:textId="77777777">
            <w:pPr>
              <w:spacing w:line="240" w:lineRule="auto"/>
              <w:jc w:val="both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>(z.B</w:t>
            </w:r>
            <w:r w:rsidRPr="00CB1FB5">
              <w:rPr>
                <w:szCs w:val="22"/>
                <w:lang w:val="de-DE"/>
              </w:rPr>
              <w:t xml:space="preserve">. </w:t>
            </w:r>
            <w:r>
              <w:rPr>
                <w:szCs w:val="22"/>
                <w:lang w:val="de-DE"/>
              </w:rPr>
              <w:t xml:space="preserve">Theorien zu: Bild vom Kind, Grundhaltungen, Vorurteile, professionelle Beziehungsgestaltung, Konflikte, Entscheidungsprozesse, </w:t>
            </w:r>
            <w:r w:rsidRPr="00CB1FB5">
              <w:rPr>
                <w:szCs w:val="22"/>
                <w:lang w:val="de-DE"/>
              </w:rPr>
              <w:t>Beobachtungs- und Auswertungsvermögen, Mitgestaltung und Führung der pädagogischen</w:t>
            </w:r>
            <w:r>
              <w:rPr>
                <w:szCs w:val="22"/>
                <w:lang w:val="de-DE"/>
              </w:rPr>
              <w:t xml:space="preserve"> Arbeit, Arbeitsstru</w:t>
            </w:r>
            <w:r w:rsidRPr="00CB1FB5">
              <w:rPr>
                <w:szCs w:val="22"/>
                <w:lang w:val="de-DE"/>
              </w:rPr>
              <w:t>k</w:t>
            </w:r>
            <w:r>
              <w:rPr>
                <w:szCs w:val="22"/>
                <w:lang w:val="de-DE"/>
              </w:rPr>
              <w:t>t</w:t>
            </w:r>
            <w:r w:rsidRPr="00CB1FB5">
              <w:rPr>
                <w:szCs w:val="22"/>
                <w:lang w:val="de-DE"/>
              </w:rPr>
              <w:t>uren, ...)</w:t>
            </w: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6A609E" w:rsidR="006A2682" w:rsidTr="006A2682" w14:paraId="6F32643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BAE1801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60DBE6CE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A2682" w:rsidTr="006A2682" w14:paraId="396A34F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B3AB990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6EDBCA1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66458C3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3A7DF431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Entspricht </w:t>
                  </w:r>
                  <w:r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llgemein</w:t>
                  </w:r>
                  <w:r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0D0DD232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0F2E029E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152057AC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4D01E7B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4A2F3D79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3272822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403B9E28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A2682" w:rsidTr="006A2682" w14:paraId="668CE905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D45AF4" w:rsidRDefault="006A2682" w14:paraId="115615BD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E8CB1C7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68241A" w:rsidP="00F907CD" w:rsidRDefault="0068241A" w14:paraId="46D45AD4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68241A" w:rsidP="00CB1FB5" w:rsidRDefault="0068241A" w14:paraId="237F4DAC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68241A" w:rsidP="0068241A" w:rsidRDefault="0068241A" w14:paraId="65D3811F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7E0D6098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68241A" w:rsidP="0068241A" w:rsidRDefault="0068241A" w14:paraId="623F9B5B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3D37E0E1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68241A" w:rsidP="0068241A" w:rsidRDefault="0068241A" w14:paraId="23BAE404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53CA43D8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CB1FB5" w:rsidP="005B7D4F" w:rsidRDefault="005B7D4F" w14:paraId="11999FDF" w14:textId="77777777">
      <w:pPr>
        <w:spacing w:line="24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CB1FB5" w:rsidP="0016677D" w:rsidRDefault="00CB1FB5" w14:paraId="4D96DECA" w14:textId="77777777">
      <w:pPr>
        <w:spacing w:line="240" w:lineRule="auto"/>
        <w:rPr>
          <w:sz w:val="26"/>
          <w:szCs w:val="26"/>
          <w:lang w:val="de-DE"/>
        </w:rPr>
      </w:pPr>
    </w:p>
    <w:p w:rsidR="00C77E96" w:rsidP="0016677D" w:rsidRDefault="00C77E96" w14:paraId="5E38A631" w14:textId="77777777">
      <w:pPr>
        <w:spacing w:line="240" w:lineRule="auto"/>
        <w:rPr>
          <w:sz w:val="26"/>
          <w:szCs w:val="26"/>
          <w:lang w:val="de-DE"/>
        </w:rPr>
      </w:pPr>
    </w:p>
    <w:p w:rsidR="0068241A" w:rsidP="00E303F4" w:rsidRDefault="0068241A" w14:paraId="5137192B" w14:textId="77777777">
      <w:pPr>
        <w:spacing w:line="240" w:lineRule="auto"/>
        <w:jc w:val="both"/>
        <w:rPr>
          <w:sz w:val="26"/>
          <w:szCs w:val="26"/>
          <w:u w:val="single"/>
          <w:lang w:val="de-DE"/>
        </w:rPr>
      </w:pPr>
    </w:p>
    <w:p w:rsidRPr="0068241A" w:rsidR="005C597E" w:rsidP="00E303F4" w:rsidRDefault="00E303F4" w14:paraId="49CD77C3" w14:textId="77777777">
      <w:pPr>
        <w:spacing w:line="240" w:lineRule="auto"/>
        <w:jc w:val="both"/>
        <w:rPr>
          <w:b/>
          <w:sz w:val="26"/>
          <w:szCs w:val="26"/>
          <w:lang w:val="de-DE"/>
        </w:rPr>
      </w:pPr>
      <w:r w:rsidRPr="0068241A">
        <w:rPr>
          <w:b/>
          <w:sz w:val="26"/>
          <w:szCs w:val="26"/>
          <w:lang w:val="de-DE"/>
        </w:rPr>
        <w:t xml:space="preserve">5. </w:t>
      </w:r>
      <w:r w:rsidRPr="0068241A" w:rsidR="005C597E">
        <w:rPr>
          <w:b/>
          <w:sz w:val="26"/>
          <w:szCs w:val="26"/>
          <w:lang w:val="de-DE"/>
        </w:rPr>
        <w:t>Kooperation</w:t>
      </w:r>
      <w:r w:rsidRPr="0068241A">
        <w:rPr>
          <w:b/>
          <w:sz w:val="26"/>
          <w:szCs w:val="26"/>
          <w:lang w:val="de-DE"/>
        </w:rPr>
        <w:t>sfähigkeit</w:t>
      </w:r>
    </w:p>
    <w:p w:rsidRPr="005C597E" w:rsidR="0068241A" w:rsidP="00E303F4" w:rsidRDefault="0068241A" w14:paraId="6A785851" w14:textId="77777777">
      <w:pPr>
        <w:spacing w:line="240" w:lineRule="auto"/>
        <w:jc w:val="both"/>
        <w:rPr>
          <w:sz w:val="26"/>
          <w:szCs w:val="26"/>
          <w:u w:val="single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3968"/>
      </w:tblGrid>
      <w:tr w:rsidRPr="006A2682" w:rsidR="0068241A" w:rsidTr="006A2682" w14:paraId="298699CC" w14:textId="77777777">
        <w:tc>
          <w:tcPr>
            <w:tcW w:w="4962" w:type="dxa"/>
          </w:tcPr>
          <w:p w:rsidR="0068241A" w:rsidP="0068241A" w:rsidRDefault="0068241A" w14:paraId="25E10B85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>
              <w:rPr>
                <w:sz w:val="26"/>
                <w:szCs w:val="26"/>
                <w:lang w:val="de-DE"/>
              </w:rPr>
              <w:t xml:space="preserve">Die/der Studierende arbeitet konstruktiv im </w:t>
            </w:r>
            <w:r w:rsidRPr="005C597E">
              <w:rPr>
                <w:sz w:val="26"/>
                <w:szCs w:val="26"/>
                <w:u w:val="single"/>
                <w:lang w:val="de-DE"/>
              </w:rPr>
              <w:t>Team</w:t>
            </w:r>
            <w:r w:rsidR="00A40504">
              <w:rPr>
                <w:sz w:val="26"/>
                <w:szCs w:val="26"/>
                <w:u w:val="single"/>
                <w:lang w:val="de-DE"/>
              </w:rPr>
              <w:t>.</w:t>
            </w:r>
          </w:p>
          <w:p w:rsidR="0068241A" w:rsidP="0068241A" w:rsidRDefault="0068241A" w14:paraId="4583BCF7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  <w:p w:rsidRPr="005125EC" w:rsidR="0068241A" w:rsidP="00F907CD" w:rsidRDefault="0068241A" w14:paraId="69F52CCA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>
              <w:rPr>
                <w:szCs w:val="22"/>
                <w:lang w:val="de-DE"/>
              </w:rPr>
              <w:t xml:space="preserve">(z.B. eigene Ressourcen einbringen und erweitern, Absprachen treffen, lernbereit sein und Anleitung konstruktiv nutzen, eigenen Verantwortungsbereich/Aufgabenbereich übernehmen, </w:t>
            </w:r>
            <w:r w:rsidR="00703547">
              <w:rPr>
                <w:szCs w:val="22"/>
                <w:lang w:val="de-DE"/>
              </w:rPr>
              <w:t xml:space="preserve">Kommunikationsstil auf der Grundlage wechselseitiger Anerkennung und Wertschätzung, </w:t>
            </w:r>
            <w:r>
              <w:rPr>
                <w:szCs w:val="22"/>
                <w:lang w:val="de-DE"/>
              </w:rPr>
              <w:t>Kooperation, Kommunikation und Konfliktfähigkeit werden professionell, schrittweise entwickelt, ...)</w:t>
            </w:r>
          </w:p>
        </w:tc>
        <w:tc>
          <w:tcPr>
            <w:tcW w:w="3968" w:type="dxa"/>
          </w:tcPr>
          <w:tbl>
            <w:tblPr>
              <w:tblStyle w:val="Tabellenraster"/>
              <w:tblW w:w="3685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6A609E" w:rsidR="006A2682" w:rsidTr="006A2682" w14:paraId="1998942C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DC4322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6AC4C3CE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A2682" w:rsidTr="006A2682" w14:paraId="42276809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0D7929D7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7C46C603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30E05635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CCF005A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Entspricht </w:t>
                  </w:r>
                  <w:r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llgemein</w:t>
                  </w:r>
                  <w:r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C4D69CB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7E614960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2957F158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DD27863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6A3C06D3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548D8CA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06B1B366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A2682" w:rsidTr="006A2682" w14:paraId="2651562E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D45AF4" w:rsidRDefault="006A2682" w14:paraId="1BDEC464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4C20EDD8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68241A" w:rsidP="00F907CD" w:rsidRDefault="0068241A" w14:paraId="1963ECF8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5C597E" w:rsidP="005C597E" w:rsidRDefault="005C597E" w14:paraId="2BC6E753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68241A" w:rsidP="0068241A" w:rsidRDefault="0068241A" w14:paraId="08A5282F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43033C0F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68241A" w:rsidP="0068241A" w:rsidRDefault="0068241A" w14:paraId="6E23F2FF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742E21E3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68241A" w:rsidP="0068241A" w:rsidRDefault="0068241A" w14:paraId="28D6E80B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5790BB19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B7D4F" w:rsidP="005B7D4F" w:rsidRDefault="005B7D4F" w14:paraId="66668466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5C597E" w:rsidP="005C597E" w:rsidRDefault="005C597E" w14:paraId="05F2207D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125EC" w:rsidP="005C597E" w:rsidRDefault="005125EC" w14:paraId="34D5104F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68241A" w:rsidTr="006A2682" w14:paraId="4A87111F" w14:textId="77777777">
        <w:tc>
          <w:tcPr>
            <w:tcW w:w="4962" w:type="dxa"/>
          </w:tcPr>
          <w:p w:rsidR="0068241A" w:rsidP="0068241A" w:rsidRDefault="0068241A" w14:paraId="6CDF89AD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>
              <w:rPr>
                <w:sz w:val="26"/>
                <w:szCs w:val="26"/>
                <w:lang w:val="de-DE"/>
              </w:rPr>
              <w:t xml:space="preserve">Die/der Studierende arbeitet mit </w:t>
            </w:r>
            <w:r w:rsidRPr="0019593C">
              <w:rPr>
                <w:sz w:val="26"/>
                <w:szCs w:val="26"/>
                <w:u w:val="single"/>
                <w:lang w:val="de-DE"/>
              </w:rPr>
              <w:t>Eltern, Ämtern, Fachdiensten</w:t>
            </w:r>
            <w:r>
              <w:rPr>
                <w:sz w:val="26"/>
                <w:szCs w:val="26"/>
                <w:lang w:val="de-DE"/>
              </w:rPr>
              <w:t xml:space="preserve"> und anderen an der Erziehung beteiligter Personen zusammen. Sie/er</w:t>
            </w:r>
            <w:r w:rsidR="00D225A9">
              <w:rPr>
                <w:sz w:val="26"/>
                <w:szCs w:val="26"/>
                <w:lang w:val="de-DE"/>
              </w:rPr>
              <w:t xml:space="preserve"> übernimmt Verwaltungsaufgaben</w:t>
            </w:r>
            <w:r w:rsidR="00A40504">
              <w:rPr>
                <w:sz w:val="26"/>
                <w:szCs w:val="26"/>
                <w:lang w:val="de-DE"/>
              </w:rPr>
              <w:t>.</w:t>
            </w:r>
          </w:p>
          <w:p w:rsidR="0068241A" w:rsidP="0068241A" w:rsidRDefault="0068241A" w14:paraId="56B1B007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  <w:p w:rsidRPr="0068241A" w:rsidR="0068241A" w:rsidP="00F907CD" w:rsidRDefault="0068241A" w14:paraId="79BAD1E2" w14:textId="77777777">
            <w:pPr>
              <w:spacing w:line="240" w:lineRule="auto"/>
              <w:jc w:val="both"/>
              <w:rPr>
                <w:szCs w:val="22"/>
                <w:lang w:val="de-DE"/>
              </w:rPr>
            </w:pP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6A609E" w:rsidR="006A2682" w:rsidTr="006A2682" w14:paraId="3338EF17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0F12C709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5E6A6887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A2682" w:rsidTr="006A2682" w14:paraId="0A903D4A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2A391C59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6C0157BF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7C3B09BC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5A8BFFF2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Entspricht </w:t>
                  </w:r>
                  <w:r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llgemein</w:t>
                  </w:r>
                  <w:r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47E6CC5E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3F47B989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FF17E7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6E8D56CC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609E" w:rsidR="006A2682" w:rsidTr="006A2682" w14:paraId="22E9F96A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3DA58620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2174CCC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A2682" w:rsidTr="006A2682" w14:paraId="4C69740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D45AF4" w:rsidRDefault="006A2682" w14:paraId="0512200B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363F2E1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68241A" w:rsidP="00F907CD" w:rsidRDefault="0068241A" w14:paraId="04945B81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68241A" w:rsidP="0068241A" w:rsidRDefault="0068241A" w14:paraId="3AA8A103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68241A" w:rsidP="0068241A" w:rsidRDefault="0068241A" w14:paraId="7235C641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1403A779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68241A" w:rsidP="0068241A" w:rsidRDefault="0068241A" w14:paraId="6B3C8A2C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0C8DA330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68241A" w:rsidP="0068241A" w:rsidRDefault="0068241A" w14:paraId="30BA1CD0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6EF03020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B7D4F" w:rsidP="005B7D4F" w:rsidRDefault="005B7D4F" w14:paraId="0F73304B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5C597E" w:rsidP="005C597E" w:rsidRDefault="005C597E" w14:paraId="511059AE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Pr="00AB09F6" w:rsidR="006A2682" w:rsidP="005C597E" w:rsidRDefault="006A2682" w14:paraId="7B4D3708" w14:textId="77777777">
      <w:pPr>
        <w:spacing w:line="240" w:lineRule="auto"/>
        <w:jc w:val="both"/>
        <w:rPr>
          <w:sz w:val="10"/>
          <w:szCs w:val="10"/>
          <w:lang w:val="de-DE"/>
        </w:rPr>
      </w:pPr>
    </w:p>
    <w:p w:rsidRPr="0019593C" w:rsidR="005C597E" w:rsidP="005C597E" w:rsidRDefault="005C597E" w14:paraId="5C453167" w14:textId="77777777">
      <w:pPr>
        <w:spacing w:line="240" w:lineRule="auto"/>
        <w:jc w:val="both"/>
        <w:rPr>
          <w:b/>
          <w:sz w:val="26"/>
          <w:szCs w:val="26"/>
          <w:u w:val="single"/>
          <w:lang w:val="de-DE"/>
        </w:rPr>
      </w:pPr>
      <w:r w:rsidRPr="0019593C">
        <w:rPr>
          <w:b/>
          <w:sz w:val="26"/>
          <w:szCs w:val="26"/>
          <w:u w:val="single"/>
          <w:lang w:val="de-DE"/>
        </w:rPr>
        <w:t>Zusammenfassende Beurteilung in Wortbedeutung</w:t>
      </w:r>
      <w:r w:rsidR="005B7D4F">
        <w:rPr>
          <w:b/>
          <w:sz w:val="26"/>
          <w:szCs w:val="26"/>
          <w:u w:val="single"/>
          <w:lang w:val="de-DE"/>
        </w:rPr>
        <w:t xml:space="preserve"> </w:t>
      </w:r>
      <w:r w:rsidRPr="006A2682" w:rsidR="005B7D4F">
        <w:rPr>
          <w:sz w:val="26"/>
          <w:szCs w:val="26"/>
          <w:u w:val="single"/>
          <w:lang w:val="de-DE"/>
        </w:rPr>
        <w:t>(Notenvorschlag)</w:t>
      </w:r>
    </w:p>
    <w:p w:rsidR="005C597E" w:rsidP="005C597E" w:rsidRDefault="005C597E" w14:paraId="6585343A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C597E" w:rsidP="005C597E" w:rsidRDefault="005C597E" w14:paraId="42317FEB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125EC" w:rsidP="005C597E" w:rsidRDefault="005125EC" w14:paraId="188EA08C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1A58AAA3" w14:textId="2DABB94C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5BAB9635" w14:textId="54158B09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0EB07F9D" w14:textId="56898289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12170911" w14:textId="32EFBA61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0FB9C5CD" w14:textId="6E47A3E2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796F8F9B" w14:textId="573EDECA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6E6A454C" w14:textId="192964E6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593B75E3" w14:textId="6CEEB375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0C5131D1" w14:textId="5F8F3290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23CA4048" w14:textId="1D34C136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6550FAC9" w14:textId="011CF989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7A40DD0A" w14:textId="2E582DEB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30C5FACC" w14:textId="23E25C45">
      <w:pPr>
        <w:spacing w:line="240" w:lineRule="auto"/>
        <w:jc w:val="both"/>
        <w:rPr>
          <w:sz w:val="26"/>
          <w:szCs w:val="26"/>
          <w:lang w:val="de-DE"/>
        </w:rPr>
      </w:pPr>
    </w:p>
    <w:p w:rsidR="54D6A2AD" w:rsidP="54D6A2AD" w:rsidRDefault="54D6A2AD" w14:paraId="35FBA1A7" w14:textId="2589D2DE">
      <w:pPr>
        <w:spacing w:line="240" w:lineRule="auto"/>
        <w:jc w:val="both"/>
        <w:rPr>
          <w:sz w:val="26"/>
          <w:szCs w:val="26"/>
          <w:lang w:val="de-DE"/>
        </w:rPr>
      </w:pPr>
    </w:p>
    <w:p w:rsidR="54D6A2AD" w:rsidP="54D6A2AD" w:rsidRDefault="54D6A2AD" w14:paraId="476FD2CB" w14:textId="46D7D930">
      <w:pPr>
        <w:spacing w:line="240" w:lineRule="auto"/>
        <w:jc w:val="both"/>
        <w:rPr>
          <w:sz w:val="26"/>
          <w:szCs w:val="26"/>
          <w:lang w:val="de-DE"/>
        </w:rPr>
      </w:pPr>
    </w:p>
    <w:p w:rsidR="54D6A2AD" w:rsidP="54D6A2AD" w:rsidRDefault="54D6A2AD" w14:paraId="00F64474" w14:textId="7483DE6A">
      <w:pPr>
        <w:spacing w:line="240" w:lineRule="auto"/>
        <w:jc w:val="both"/>
        <w:rPr>
          <w:sz w:val="26"/>
          <w:szCs w:val="26"/>
          <w:lang w:val="de-DE"/>
        </w:rPr>
      </w:pPr>
    </w:p>
    <w:p w:rsidR="54D6A2AD" w:rsidP="54D6A2AD" w:rsidRDefault="54D6A2AD" w14:paraId="388F20D6" w14:textId="4DA25883">
      <w:pPr>
        <w:spacing w:line="240" w:lineRule="auto"/>
        <w:jc w:val="both"/>
        <w:rPr>
          <w:sz w:val="26"/>
          <w:szCs w:val="26"/>
          <w:lang w:val="de-DE"/>
        </w:rPr>
      </w:pPr>
    </w:p>
    <w:p w:rsidR="54D6A2AD" w:rsidP="54D6A2AD" w:rsidRDefault="54D6A2AD" w14:paraId="658B530B" w14:textId="339EE828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1AAEC39A" w14:textId="0EA67F9C">
      <w:pPr>
        <w:spacing w:line="240" w:lineRule="auto"/>
        <w:jc w:val="both"/>
        <w:rPr>
          <w:sz w:val="26"/>
          <w:szCs w:val="26"/>
          <w:lang w:val="de-DE"/>
        </w:rPr>
      </w:pPr>
    </w:p>
    <w:p w:rsidR="14C28CAB" w:rsidP="14C28CAB" w:rsidRDefault="14C28CAB" w14:paraId="62F816D4" w14:textId="373B684A">
      <w:pPr>
        <w:spacing w:line="240" w:lineRule="auto"/>
        <w:jc w:val="both"/>
        <w:rPr>
          <w:sz w:val="26"/>
          <w:szCs w:val="26"/>
          <w:lang w:val="de-DE"/>
        </w:rPr>
      </w:pPr>
    </w:p>
    <w:p w:rsidR="00AB09F6" w:rsidP="006A2682" w:rsidRDefault="00AB09F6" w14:paraId="56E5F1D5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AB09F6" w:rsidP="00E87EB5" w:rsidRDefault="00AB09F6" w14:paraId="3DAA27EF" w14:textId="77777777">
      <w:pPr>
        <w:spacing w:line="240" w:lineRule="auto"/>
        <w:rPr>
          <w:i/>
          <w:szCs w:val="26"/>
          <w:lang w:val="de-DE"/>
        </w:rPr>
      </w:pPr>
    </w:p>
    <w:p w:rsidRPr="00AB09F6" w:rsidR="00AB09F6" w:rsidP="00E87EB5" w:rsidRDefault="00AB09F6" w14:paraId="04F90260" w14:textId="77777777">
      <w:pPr>
        <w:spacing w:line="240" w:lineRule="auto"/>
        <w:rPr>
          <w:i/>
          <w:sz w:val="10"/>
          <w:szCs w:val="10"/>
          <w:lang w:val="de-DE"/>
        </w:rPr>
      </w:pPr>
    </w:p>
    <w:p w:rsidRPr="00E87EB5" w:rsidR="005B7D4F" w:rsidP="00E87EB5" w:rsidRDefault="006A2682" w14:paraId="2DC380D7" w14:textId="17CB4BE3">
      <w:pPr>
        <w:spacing w:line="240" w:lineRule="auto"/>
      </w:pPr>
      <w:r w:rsidRPr="54D6A2AD" w:rsidR="067DFA64">
        <w:rPr>
          <w:i w:val="1"/>
          <w:iCs w:val="1"/>
          <w:lang w:val="de-DE"/>
        </w:rPr>
        <w:t>(Notenvorschlag der Praxisanleitung: ....................)</w:t>
      </w:r>
      <w:r w:rsidRPr="54D6A2AD" w:rsidR="365B86B8">
        <w:rPr>
          <w:lang w:val="de-DE"/>
        </w:rPr>
        <w:t xml:space="preserve">            </w:t>
      </w:r>
      <w:r>
        <w:tab/>
      </w:r>
      <w:r w:rsidRPr="54D6A2AD" w:rsidR="067DFA64">
        <w:rPr>
          <w:sz w:val="26"/>
          <w:szCs w:val="26"/>
          <w:lang w:val="de-DE"/>
        </w:rPr>
        <w:t xml:space="preserve">   </w:t>
      </w:r>
      <w:r w:rsidRPr="54D6A2AD" w:rsidR="365B86B8">
        <w:rPr>
          <w:sz w:val="26"/>
          <w:szCs w:val="26"/>
          <w:lang w:val="de-DE"/>
        </w:rPr>
        <w:t xml:space="preserve">   </w:t>
      </w:r>
      <w:r w:rsidRPr="54D6A2AD" w:rsidR="365B86B8">
        <w:rPr>
          <w:sz w:val="26"/>
          <w:szCs w:val="26"/>
          <w:lang w:val="de-DE"/>
        </w:rPr>
        <w:t>.....................................</w:t>
      </w:r>
      <w:r w:rsidRPr="54D6A2AD" w:rsidR="365B86B8">
        <w:rPr>
          <w:sz w:val="26"/>
          <w:szCs w:val="26"/>
          <w:lang w:val="de-DE"/>
        </w:rPr>
        <w:t>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4D6A2AD" w:rsidR="365B86B8">
        <w:rPr>
          <w:lang w:val="de-DE"/>
        </w:rPr>
        <w:t xml:space="preserve">        </w:t>
      </w:r>
      <w:r w:rsidRPr="54D6A2AD" w:rsidR="2DC23285">
        <w:rPr>
          <w:lang w:val="de-DE"/>
        </w:rPr>
        <w:t xml:space="preserve">   </w:t>
      </w:r>
      <w:r>
        <w:tab/>
      </w:r>
      <w:r>
        <w:tab/>
      </w:r>
      <w:r w:rsidRPr="54D6A2AD" w:rsidR="2DC23285">
        <w:rPr>
          <w:lang w:val="de-DE"/>
        </w:rPr>
        <w:t xml:space="preserve">       </w:t>
      </w:r>
      <w:r w:rsidRPr="54D6A2AD" w:rsidR="365B86B8">
        <w:rPr>
          <w:lang w:val="de-DE"/>
        </w:rPr>
        <w:t>Datum, Unterschrift der Praxisa</w:t>
      </w:r>
      <w:r w:rsidRPr="54D6A2AD" w:rsidR="365B86B8">
        <w:rPr>
          <w:lang w:val="de-DE"/>
        </w:rPr>
        <w:t>nleitung</w:t>
      </w:r>
    </w:p>
    <w:p w:rsidR="54D6A2AD" w:rsidP="54D6A2AD" w:rsidRDefault="54D6A2AD" w14:paraId="4B09A4C7" w14:textId="6B1CB408">
      <w:pPr>
        <w:pBdr>
          <w:bottom w:val="single" w:color="FF000000" w:sz="4" w:space="4"/>
        </w:pBdr>
        <w:spacing w:line="240" w:lineRule="auto"/>
        <w:rPr>
          <w:lang w:val="de-DE"/>
        </w:rPr>
      </w:pPr>
    </w:p>
    <w:p w:rsidR="54D6A2AD" w:rsidP="54D6A2AD" w:rsidRDefault="54D6A2AD" w14:paraId="2A739962" w14:textId="47E693E4">
      <w:pPr>
        <w:pBdr>
          <w:bottom w:val="single" w:color="FF000000" w:sz="4" w:space="4"/>
        </w:pBdr>
        <w:spacing w:line="240" w:lineRule="auto"/>
        <w:rPr>
          <w:lang w:val="de-DE"/>
        </w:rPr>
      </w:pPr>
    </w:p>
    <w:p w:rsidR="54D6A2AD" w:rsidP="54D6A2AD" w:rsidRDefault="54D6A2AD" w14:paraId="20620D08" w14:textId="4497822F">
      <w:pPr>
        <w:spacing w:line="240" w:lineRule="auto"/>
        <w:rPr>
          <w:lang w:val="de-DE"/>
        </w:rPr>
      </w:pPr>
    </w:p>
    <w:p w:rsidR="54D6A2AD" w:rsidP="54D6A2AD" w:rsidRDefault="54D6A2AD" w14:paraId="5AE1C098" w14:textId="011056E8">
      <w:pPr>
        <w:spacing w:line="240" w:lineRule="auto"/>
        <w:rPr>
          <w:lang w:val="de-DE"/>
        </w:rPr>
      </w:pPr>
    </w:p>
    <w:p w:rsidR="421C4D4C" w:rsidP="54D6A2AD" w:rsidRDefault="421C4D4C" w14:paraId="303B5221" w14:textId="66382E43">
      <w:pPr>
        <w:spacing w:after="0" w:line="240" w:lineRule="auto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de-DE"/>
        </w:rPr>
      </w:pPr>
      <w:r w:rsidRPr="54D6A2AD" w:rsidR="421C4D4C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de-DE"/>
        </w:rPr>
        <w:t>Bewertungsgrundlage:</w:t>
      </w:r>
      <w:r w:rsidRPr="54D6A2AD" w:rsidR="421C4D4C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de-DE"/>
        </w:rPr>
        <w:t xml:space="preserve"> </w:t>
      </w:r>
    </w:p>
    <w:p w:rsidR="54D6A2AD" w:rsidP="54D6A2AD" w:rsidRDefault="54D6A2AD" w14:paraId="21A47AD8" w14:textId="30AACE8C">
      <w:pPr>
        <w:spacing w:after="0" w:line="240" w:lineRule="auto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de-DE"/>
        </w:rPr>
      </w:pPr>
    </w:p>
    <w:p w:rsidR="421C4D4C" w:rsidP="54D6A2AD" w:rsidRDefault="421C4D4C" w14:paraId="50075C76" w14:textId="452BB028">
      <w:pPr>
        <w:shd w:val="clear" w:color="auto" w:fill="FFFFFF" w:themeFill="background1"/>
        <w:spacing w:after="0" w:line="240" w:lineRule="auto"/>
        <w:ind w:left="5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54D6A2AD" w:rsidR="421C4D4C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Den Noten sind folgende Wortbedeutungen zugrunde zu legen</w:t>
      </w:r>
      <w:r w:rsidRPr="54D6A2AD" w:rsidR="421C4D4C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:            </w:t>
      </w:r>
    </w:p>
    <w:p w:rsidR="421C4D4C" w:rsidP="54D6A2AD" w:rsidRDefault="421C4D4C" w14:paraId="2AE6F8B3" w14:textId="6911C284">
      <w:pPr>
        <w:shd w:val="clear" w:color="auto" w:fill="FFFFFF" w:themeFill="background1"/>
        <w:tabs>
          <w:tab w:val="left" w:leader="none" w:pos="326"/>
        </w:tabs>
        <w:spacing w:before="82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54D6A2AD" w:rsidR="421C4D4C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Sehr gut (1</w:t>
      </w:r>
      <w:r w:rsidRPr="54D6A2AD" w:rsidR="421C4D4C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) Die Note „sehr gut" soll erteilt werden, wenn die Leistung den Anforderungen in besonderem Maß entspricht.</w:t>
      </w:r>
    </w:p>
    <w:p w:rsidR="421C4D4C" w:rsidP="54D6A2AD" w:rsidRDefault="421C4D4C" w14:paraId="7D9CA28F" w14:textId="5DD77E49">
      <w:pPr>
        <w:shd w:val="clear" w:color="auto" w:fill="FFFFFF" w:themeFill="background1"/>
        <w:tabs>
          <w:tab w:val="left" w:leader="none" w:pos="326"/>
        </w:tabs>
        <w:spacing w:before="77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54D6A2AD" w:rsidR="421C4D4C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Gut (2)</w:t>
      </w:r>
      <w:r w:rsidRPr="54D6A2AD" w:rsidR="421C4D4C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   Die Note „gut" soll erteilt werden, wenn die Leistung den Anforderungen voll ent</w:t>
      </w:r>
      <w:r>
        <w:softHyphen/>
      </w:r>
      <w:r w:rsidRPr="54D6A2AD" w:rsidR="421C4D4C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spricht.</w:t>
      </w:r>
    </w:p>
    <w:p w:rsidR="421C4D4C" w:rsidP="54D6A2AD" w:rsidRDefault="421C4D4C" w14:paraId="16B355A7" w14:textId="7B238896">
      <w:pPr>
        <w:shd w:val="clear" w:color="auto" w:fill="FFFFFF" w:themeFill="background1"/>
        <w:tabs>
          <w:tab w:val="left" w:leader="none" w:pos="326"/>
        </w:tabs>
        <w:spacing w:before="77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54D6A2AD" w:rsidR="421C4D4C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Befriedigend (3)</w:t>
      </w:r>
      <w:r w:rsidRPr="54D6A2AD" w:rsidR="421C4D4C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 Die Note „befriedigend" soll erteilt werden, wenn die Leistung im Allgemeinen den Anforderungen entspricht.</w:t>
      </w:r>
    </w:p>
    <w:p w:rsidR="421C4D4C" w:rsidP="54D6A2AD" w:rsidRDefault="421C4D4C" w14:paraId="329659E1" w14:textId="4C1E12C8">
      <w:pPr>
        <w:shd w:val="clear" w:color="auto" w:fill="FFFFFF" w:themeFill="background1"/>
        <w:tabs>
          <w:tab w:val="left" w:leader="none" w:pos="326"/>
        </w:tabs>
        <w:spacing w:before="91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54D6A2AD" w:rsidR="421C4D4C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Ausreichend (4)   </w:t>
      </w:r>
      <w:r w:rsidRPr="54D6A2AD" w:rsidR="421C4D4C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Die Note „ausreichend" soll erteilt werden, wenn die Leistung zwar Mängel aufweist, aber im Ganzen den Anforderungen noch entspricht.</w:t>
      </w:r>
    </w:p>
    <w:p w:rsidR="421C4D4C" w:rsidP="54D6A2AD" w:rsidRDefault="421C4D4C" w14:paraId="0213867A" w14:textId="7931B847">
      <w:pPr>
        <w:shd w:val="clear" w:color="auto" w:fill="FFFFFF" w:themeFill="background1"/>
        <w:tabs>
          <w:tab w:val="left" w:leader="none" w:pos="326"/>
        </w:tabs>
        <w:spacing w:before="82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54D6A2AD" w:rsidR="421C4D4C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Mangelhaft (5)</w:t>
      </w:r>
      <w:r w:rsidRPr="54D6A2AD" w:rsidR="421C4D4C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 Die Note „mangelhaft" soll erteilt werden, wenn die Leistung den Anforderungen nicht entspricht, jedoch erkennen lässt, dass die notwendigen Grundkenntnisse vor</w:t>
      </w:r>
      <w:r>
        <w:softHyphen/>
      </w:r>
      <w:r w:rsidRPr="54D6A2AD" w:rsidR="421C4D4C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handen sind und die Mängel in absehbarer Zeit behoben werden können.</w:t>
      </w:r>
    </w:p>
    <w:p w:rsidR="421C4D4C" w:rsidP="54D6A2AD" w:rsidRDefault="421C4D4C" w14:paraId="25DC36D0" w14:textId="6C9060A5">
      <w:pPr>
        <w:shd w:val="clear" w:color="auto" w:fill="FFFFFF" w:themeFill="background1"/>
        <w:tabs>
          <w:tab w:val="left" w:leader="none" w:pos="326"/>
        </w:tabs>
        <w:spacing w:before="82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54D6A2AD" w:rsidR="421C4D4C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Ungenügend (6)</w:t>
      </w:r>
      <w:r w:rsidRPr="54D6A2AD" w:rsidR="421C4D4C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 Die Note „ungenügend" soll erteilt werden, wenn die Leistung den Anforderungen nicht entspricht und selbst die Grundkenntnisse so lückenhaft sind, dass die Mängel in absehbarer Zeit nicht behoben werden können.</w:t>
      </w:r>
    </w:p>
    <w:p w:rsidR="54D6A2AD" w:rsidP="54D6A2AD" w:rsidRDefault="54D6A2AD" w14:paraId="1037DC9E" w14:textId="39EF9946">
      <w:pPr>
        <w:spacing w:line="240" w:lineRule="auto"/>
        <w:rPr>
          <w:lang w:val="de-DE"/>
        </w:rPr>
      </w:pPr>
    </w:p>
    <w:sectPr w:rsidRPr="00E87EB5" w:rsidR="005B7D4F" w:rsidSect="009942F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 w:code="9"/>
      <w:pgMar w:top="1440" w:right="1080" w:bottom="1440" w:left="1080" w:header="680" w:footer="2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73812" w:rsidP="00983DF5" w:rsidRDefault="00773812" w14:paraId="406EA912" w14:textId="77777777">
      <w:r>
        <w:separator/>
      </w:r>
    </w:p>
  </w:endnote>
  <w:endnote w:type="continuationSeparator" w:id="0">
    <w:p w:rsidR="00773812" w:rsidP="00983DF5" w:rsidRDefault="00773812" w14:paraId="204D7B1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w:fontKey="{DAE5D36D-08C3-4672-B879-4084ED7FDD68}" r:id="rId1"/>
    <w:embedBold w:fontKey="{A560378F-4F1F-4900-A5F3-8A257E589FAE}" r:id="rId2"/>
    <w:embedItalic w:fontKey="{81BFC62B-F069-45A6-934C-CAB5C0BA8AEA}" r:id="rId3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w:fontKey="{BDCDF1B8-5FBB-4642-8415-D9B611BAAE55}" r:id="rId4"/>
    <w:embedBold w:fontKey="{C85F2955-8CF4-4913-9BF3-42B4F2A11F66}" r:id="rId5"/>
    <w:embedItalic w:fontKey="{BA6BA0AB-250E-4C0F-9256-BA43235DB614}" r:id="rId6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w:fontKey="{4F995F05-F5CB-412B-9197-B74F428F3F09}" r:id="rId7"/>
    <w:embedItalic w:fontKey="{2D5CC28C-073E-4B00-BF83-B6F866E22661}" r:id="rId8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w:fontKey="{70F72F2B-7B6F-4B40-A886-A7B85E533BC4}" r:id="rId9"/>
    <w:embedBold w:fontKey="{07715EB4-296A-4CEE-8217-15D8A0677F9B}" r:id="rId10"/>
    <w:embedItalic w:fontKey="{27E27E1E-A880-45CB-863A-17D8E0148282}" r:id="rId11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E4D142B3-C52D-45B9-B47F-26F88720A04D}" r:id="rId12"/>
  </w:font>
  <w:font w:name="Source Sans Pro SemiBold">
    <w:charset w:val="00"/>
    <w:family w:val="swiss"/>
    <w:pitch w:val="variable"/>
    <w:sig w:usb0="600002F7" w:usb1="02000001" w:usb2="00000000" w:usb3="00000000" w:csb0="0000019F" w:csb1="00000000"/>
    <w:embedBold w:fontKey="{5D5EABCD-3E73-4099-B898-F195B382160A}" r:id="rId1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5456" w:rsidRDefault="00C55456" w14:paraId="5EBC96B9" w14:textId="777777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40504" w:rsidR="00A40504" w:rsidP="54D6A2AD" w:rsidRDefault="00A40504" w14:paraId="6068D12D" w14:textId="77777777">
    <w:pPr>
      <w:spacing w:line="240" w:lineRule="auto"/>
      <w:jc w:val="center"/>
      <w:rPr>
        <w:b w:val="1"/>
        <w:bCs w:val="1"/>
        <w:sz w:val="20"/>
        <w:szCs w:val="20"/>
        <w:lang w:val="de-DE"/>
      </w:rPr>
    </w:pPr>
    <w:r w:rsidRPr="54D6A2AD" w:rsidR="54D6A2AD">
      <w:rPr>
        <w:b w:val="1"/>
        <w:bCs w:val="1"/>
        <w:sz w:val="20"/>
        <w:szCs w:val="20"/>
        <w:lang w:val="de-DE"/>
      </w:rPr>
      <w:t xml:space="preserve">Diese Beurteilung ist </w:t>
    </w:r>
    <w:r w:rsidRPr="54D6A2AD" w:rsidR="54D6A2AD">
      <w:rPr>
        <w:b w:val="1"/>
        <w:bCs w:val="1"/>
        <w:sz w:val="20"/>
        <w:szCs w:val="20"/>
        <w:u w:val="single"/>
        <w:lang w:val="de-DE"/>
      </w:rPr>
      <w:t>kein</w:t>
    </w:r>
    <w:r w:rsidRPr="54D6A2AD" w:rsidR="54D6A2AD">
      <w:rPr>
        <w:b w:val="1"/>
        <w:bCs w:val="1"/>
        <w:sz w:val="20"/>
        <w:szCs w:val="20"/>
        <w:lang w:val="de-DE"/>
      </w:rPr>
      <w:t xml:space="preserve"> Arbeitszeugnis und dient ausschließlich der Notenbildung im Fach Sozialpädagogische Praxis durch die </w:t>
    </w:r>
    <w:r w:rsidRPr="54D6A2AD" w:rsidR="54D6A2AD">
      <w:rPr>
        <w:b w:val="1"/>
        <w:bCs w:val="1"/>
        <w:sz w:val="20"/>
        <w:szCs w:val="20"/>
        <w:lang w:val="de-DE"/>
      </w:rPr>
      <w:t>Fachakademie</w:t>
    </w:r>
    <w:r w:rsidRPr="54D6A2AD" w:rsidR="54D6A2AD">
      <w:rPr>
        <w:b w:val="1"/>
        <w:bCs w:val="1"/>
        <w:sz w:val="20"/>
        <w:szCs w:val="20"/>
        <w:lang w:val="de-DE"/>
      </w:rPr>
      <w:t xml:space="preserve"> und verbleibt in der Schule.</w:t>
    </w:r>
  </w:p>
  <w:p w:rsidRPr="00A40504" w:rsidR="00A40504" w:rsidP="00A40504" w:rsidRDefault="00A40504" w14:paraId="302D9F30" w14:textId="77777777">
    <w:pPr>
      <w:rPr>
        <w:lang w:val="de-DE"/>
      </w:rPr>
    </w:pPr>
  </w:p>
  <w:p w:rsidRPr="00CB1FB5" w:rsidR="00E303F4" w:rsidP="00E303F4" w:rsidRDefault="00CB1FB5" w14:paraId="6140C73B" w14:textId="0249A292">
    <w:pPr>
      <w:pStyle w:val="Fuzeile"/>
      <w:jc w:val="right"/>
      <w:rPr>
        <w:sz w:val="20"/>
        <w:lang w:val="de-DE"/>
      </w:rPr>
    </w:pPr>
    <w:r w:rsidRPr="00CB1FB5">
      <w:rPr>
        <w:sz w:val="20"/>
        <w:lang w:val="de-DE"/>
      </w:rPr>
      <w:t xml:space="preserve">Beurteilung </w:t>
    </w:r>
    <w:r w:rsidR="00C55456">
      <w:rPr>
        <w:sz w:val="20"/>
        <w:lang w:val="de-DE"/>
      </w:rPr>
      <w:t>PiA</w:t>
    </w:r>
    <w:r w:rsidR="00697F2F">
      <w:rPr>
        <w:sz w:val="20"/>
        <w:lang w:val="de-DE"/>
      </w:rPr>
      <w:t xml:space="preserve">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40504" w:rsidR="00A40504" w:rsidP="14C28CAB" w:rsidRDefault="00A40504" w14:paraId="50ABB989" w14:textId="77777777">
    <w:pPr>
      <w:spacing w:line="240" w:lineRule="auto"/>
      <w:jc w:val="center"/>
      <w:rPr>
        <w:b w:val="1"/>
        <w:bCs w:val="1"/>
        <w:sz w:val="20"/>
        <w:szCs w:val="20"/>
        <w:lang w:val="de-DE"/>
      </w:rPr>
    </w:pPr>
    <w:r w:rsidRPr="14C28CAB" w:rsidR="14C28CAB">
      <w:rPr>
        <w:b w:val="1"/>
        <w:bCs w:val="1"/>
        <w:sz w:val="20"/>
        <w:szCs w:val="20"/>
        <w:lang w:val="de-DE"/>
      </w:rPr>
      <w:t xml:space="preserve">Diese Beurteilung ist </w:t>
    </w:r>
    <w:r w:rsidRPr="14C28CAB" w:rsidR="14C28CAB">
      <w:rPr>
        <w:b w:val="1"/>
        <w:bCs w:val="1"/>
        <w:sz w:val="20"/>
        <w:szCs w:val="20"/>
        <w:u w:val="single"/>
        <w:lang w:val="de-DE"/>
      </w:rPr>
      <w:t>kein</w:t>
    </w:r>
    <w:r w:rsidRPr="14C28CAB" w:rsidR="14C28CAB">
      <w:rPr>
        <w:b w:val="1"/>
        <w:bCs w:val="1"/>
        <w:sz w:val="20"/>
        <w:szCs w:val="20"/>
        <w:lang w:val="de-DE"/>
      </w:rPr>
      <w:t xml:space="preserve"> Arbeitszeugnis und dient ausschließlich der Notenbildung im Fach Sozialpädagogische Praxis durch die </w:t>
    </w:r>
    <w:r w:rsidRPr="14C28CAB" w:rsidR="14C28CAB">
      <w:rPr>
        <w:b w:val="1"/>
        <w:bCs w:val="1"/>
        <w:sz w:val="20"/>
        <w:szCs w:val="20"/>
        <w:lang w:val="de-DE"/>
      </w:rPr>
      <w:t>Fachakademie</w:t>
    </w:r>
    <w:r w:rsidRPr="14C28CAB" w:rsidR="14C28CAB">
      <w:rPr>
        <w:b w:val="1"/>
        <w:bCs w:val="1"/>
        <w:sz w:val="20"/>
        <w:szCs w:val="20"/>
        <w:lang w:val="de-DE"/>
      </w:rPr>
      <w:t xml:space="preserve"> und verbleibt in der Schule.</w:t>
    </w:r>
  </w:p>
  <w:p w:rsidRPr="00A40504" w:rsidR="00A40504" w:rsidP="00A40504" w:rsidRDefault="00A40504" w14:paraId="66F9ADC2" w14:textId="77777777">
    <w:pPr>
      <w:rPr>
        <w:lang w:val="de-DE"/>
      </w:rPr>
    </w:pPr>
  </w:p>
  <w:p w:rsidRPr="00A40504" w:rsidR="008330AC" w:rsidP="00A40504" w:rsidRDefault="00A40504" w14:paraId="138BE863" w14:textId="2EFDF53F">
    <w:pPr>
      <w:pStyle w:val="Fuzeile"/>
      <w:jc w:val="right"/>
      <w:rPr>
        <w:sz w:val="20"/>
        <w:lang w:val="de-DE"/>
      </w:rPr>
    </w:pPr>
    <w:r w:rsidRPr="00CB1FB5">
      <w:rPr>
        <w:sz w:val="20"/>
        <w:lang w:val="de-DE"/>
      </w:rPr>
      <w:t xml:space="preserve">Beurteilung </w:t>
    </w:r>
    <w:r w:rsidR="00C55456">
      <w:rPr>
        <w:sz w:val="20"/>
        <w:lang w:val="de-DE"/>
      </w:rPr>
      <w:t>PiA</w:t>
    </w:r>
    <w:r w:rsidR="00FA1A32">
      <w:rPr>
        <w:sz w:val="20"/>
        <w:lang w:val="de-DE"/>
      </w:rPr>
      <w:t xml:space="preserve">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73812" w:rsidP="00983DF5" w:rsidRDefault="00773812" w14:paraId="48503238" w14:textId="77777777">
      <w:r>
        <w:separator/>
      </w:r>
    </w:p>
  </w:footnote>
  <w:footnote w:type="continuationSeparator" w:id="0">
    <w:p w:rsidR="00773812" w:rsidP="00983DF5" w:rsidRDefault="00773812" w14:paraId="62AFC6F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5456" w:rsidRDefault="00C55456" w14:paraId="3F73E393" w14:textId="777777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8330AC" w:rsidP="00983DF5" w:rsidRDefault="00882A8C" w14:paraId="6E386C8B" w14:textId="77777777"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ABE6456" wp14:editId="651BFF9F">
              <wp:simplePos x="0" y="0"/>
              <wp:positionH relativeFrom="page">
                <wp:posOffset>5962650</wp:posOffset>
              </wp:positionH>
              <wp:positionV relativeFrom="page">
                <wp:posOffset>0</wp:posOffset>
              </wp:positionV>
              <wp:extent cx="1428750" cy="485775"/>
              <wp:effectExtent l="0" t="0" r="0" b="9525"/>
              <wp:wrapNone/>
              <wp:docPr id="1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0" cy="4857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8A1873" w:rsidR="008330AC" w:rsidP="006A155B" w:rsidRDefault="008330AC" w14:paraId="4D14AA3F" w14:textId="77777777">
                          <w:pPr>
                            <w:pStyle w:val="FuzeileText"/>
                          </w:pPr>
                          <w:r w:rsidRPr="008A1873">
                            <w:t xml:space="preserve">Seite </w:t>
                          </w:r>
                          <w:r w:rsidRPr="008A1873">
                            <w:fldChar w:fldCharType="begin"/>
                          </w:r>
                          <w:r w:rsidRPr="008A1873">
                            <w:instrText>PAGE   \* MERGEFORMAT</w:instrText>
                          </w:r>
                          <w:r w:rsidRPr="008A1873">
                            <w:fldChar w:fldCharType="separate"/>
                          </w:r>
                          <w:r w:rsidR="00D45AF4">
                            <w:rPr>
                              <w:noProof/>
                            </w:rPr>
                            <w:t>4</w:t>
                          </w:r>
                          <w:r w:rsidRPr="008A1873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21600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5DF6638">
            <v:shapetype id="_x0000_t202" coordsize="21600,21600" o:spt="202" path="m,l,21600r21600,l21600,xe" w14:anchorId="2ABE6456">
              <v:stroke joinstyle="miter"/>
              <v:path gradientshapeok="t" o:connecttype="rect"/>
            </v:shapetype>
            <v:shape id="Textfeld 1" style="position:absolute;margin-left:469.5pt;margin-top:0;width:112.5pt;height:38.2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color="window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">
              <v:textbox inset="0,6mm,0,0">
                <w:txbxContent>
                  <w:p w:rsidRPr="008A1873" w:rsidR="008330AC" w:rsidP="006A155B" w:rsidRDefault="008330AC" w14:paraId="43DBE678" w14:textId="77777777">
                    <w:pPr>
                      <w:pStyle w:val="FuzeileText"/>
                    </w:pPr>
                    <w:r w:rsidRPr="008A1873">
                      <w:t xml:space="preserve">Seite </w:t>
                    </w:r>
                    <w:r w:rsidRPr="008A1873">
                      <w:fldChar w:fldCharType="begin"/>
                    </w:r>
                    <w:r w:rsidRPr="008A1873">
                      <w:instrText>PAGE   \* MERGEFORMAT</w:instrText>
                    </w:r>
                    <w:r w:rsidRPr="008A1873">
                      <w:fldChar w:fldCharType="separate"/>
                    </w:r>
                    <w:r w:rsidR="00D45AF4">
                      <w:rPr>
                        <w:noProof/>
                      </w:rPr>
                      <w:t>4</w:t>
                    </w:r>
                    <w:r w:rsidRPr="008A1873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4656" behindDoc="1" locked="1" layoutInCell="1" allowOverlap="1" wp14:anchorId="7E2A626E" wp14:editId="3B0F16D7">
              <wp:simplePos x="0" y="0"/>
              <wp:positionH relativeFrom="page">
                <wp:posOffset>161925</wp:posOffset>
              </wp:positionH>
              <wp:positionV relativeFrom="page">
                <wp:posOffset>3762375</wp:posOffset>
              </wp:positionV>
              <wp:extent cx="35560" cy="35560"/>
              <wp:effectExtent l="0" t="0" r="2540" b="2540"/>
              <wp:wrapNone/>
              <wp:docPr id="4" name="Ellips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35560" cy="35560"/>
                      </a:xfrm>
                      <a:prstGeom prst="ellipse">
                        <a:avLst/>
                      </a:prstGeom>
                      <a:solidFill>
                        <a:srgbClr val="1A68AA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31153BC9">
            <v:oval id="Ellipse 4" style="position:absolute;margin-left:12.75pt;margin-top:296.25pt;width:2.8pt;height:2.8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1a68aa" stroked="f" strokeweight="1pt" w14:anchorId="2BAC0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">
              <v:stroke joinstyle="miter"/>
              <v:path arrowok="t"/>
              <o:lock v:ext="edit" aspectratio="t"/>
              <w10:wrap anchorx="page" anchory="page"/>
              <w10:anchorlock/>
            </v:oval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330AC" w:rsidP="00983DF5" w:rsidRDefault="00882A8C" w14:paraId="561F0BE6" w14:textId="77777777">
    <w:r>
      <w:rPr>
        <w:noProof/>
        <w:lang w:val="de-DE" w:eastAsia="de-DE"/>
      </w:rPr>
      <w:drawing>
        <wp:anchor distT="0" distB="504190" distL="114300" distR="114300" simplePos="0" relativeHeight="251655680" behindDoc="1" locked="0" layoutInCell="1" allowOverlap="1" wp14:anchorId="4CEBF9C4" wp14:editId="13D9AED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5230" cy="1295400"/>
          <wp:effectExtent l="0" t="0" r="0" b="0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23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7728" behindDoc="1" locked="1" layoutInCell="1" allowOverlap="1" wp14:anchorId="21164C3F" wp14:editId="6F77DF4E">
              <wp:simplePos x="0" y="0"/>
              <wp:positionH relativeFrom="page">
                <wp:posOffset>161925</wp:posOffset>
              </wp:positionH>
              <wp:positionV relativeFrom="page">
                <wp:posOffset>3762375</wp:posOffset>
              </wp:positionV>
              <wp:extent cx="28575" cy="28575"/>
              <wp:effectExtent l="0" t="0" r="9525" b="9525"/>
              <wp:wrapNone/>
              <wp:docPr id="13" name="Ellips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28575" cy="28575"/>
                      </a:xfrm>
                      <a:prstGeom prst="ellipse">
                        <a:avLst/>
                      </a:prstGeom>
                      <a:solidFill>
                        <a:srgbClr val="1A68AA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8EB47FB">
            <v:oval id="Ellipse 13" style="position:absolute;margin-left:12.75pt;margin-top:296.25pt;width:2.25pt;height:2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1a68aa" stroked="f" strokeweight="1pt" w14:anchorId="6BDD2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">
              <v:stroke joinstyle="miter"/>
              <v:path arrowok="t"/>
              <o:lock v:ext="edit" aspectratio="t"/>
              <w10:wrap anchorx="page" anchory="page"/>
              <w10:anchorlock/>
            </v:oval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45720" distB="45720" distL="114300" distR="114300" simplePos="0" relativeHeight="251659776" behindDoc="0" locked="1" layoutInCell="1" allowOverlap="1" wp14:anchorId="64BEAC0B" wp14:editId="01DB13D1">
              <wp:simplePos x="0" y="0"/>
              <wp:positionH relativeFrom="page">
                <wp:posOffset>942975</wp:posOffset>
              </wp:positionH>
              <wp:positionV relativeFrom="page">
                <wp:posOffset>447675</wp:posOffset>
              </wp:positionV>
              <wp:extent cx="1724025" cy="847725"/>
              <wp:effectExtent l="0" t="0" r="9525" b="9525"/>
              <wp:wrapNone/>
              <wp:docPr id="1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4025" cy="847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B3124E" w:rsidR="008330AC" w:rsidP="0030373A" w:rsidRDefault="008330AC" w14:paraId="238C7F88" w14:textId="77777777">
                          <w:pPr>
                            <w:pStyle w:val="Adressblock"/>
                            <w:rPr>
                              <w:lang w:val="de-DE"/>
                            </w:rPr>
                          </w:pPr>
                          <w:r w:rsidRPr="00B3124E">
                            <w:rPr>
                              <w:lang w:val="de-DE"/>
                            </w:rPr>
                            <w:t>Auf der Halde 29</w:t>
                          </w:r>
                          <w:r w:rsidRPr="00B3124E">
                            <w:rPr>
                              <w:lang w:val="de-DE"/>
                            </w:rPr>
                            <w:br/>
                          </w:r>
                          <w:r w:rsidRPr="00B3124E">
                            <w:rPr>
                              <w:lang w:val="de-DE"/>
                            </w:rPr>
                            <w:t>87439 Kempten</w:t>
                          </w:r>
                        </w:p>
                        <w:p w:rsidRPr="004D5730" w:rsidR="004D5730" w:rsidP="004D5730" w:rsidRDefault="008330AC" w14:paraId="5FBC6613" w14:textId="77777777">
                          <w:pPr>
                            <w:rPr>
                              <w:sz w:val="20"/>
                              <w:szCs w:val="20"/>
                              <w:lang w:val="de-DE"/>
                            </w:rPr>
                          </w:pPr>
                          <w:r w:rsidRPr="00170E68">
                            <w:rPr>
                              <w:sz w:val="20"/>
                              <w:szCs w:val="20"/>
                              <w:lang w:val="de-DE"/>
                            </w:rPr>
                            <w:t xml:space="preserve">Telefon: </w:t>
                          </w:r>
                          <w:r w:rsidRPr="004D5730" w:rsidR="004D5730">
                            <w:rPr>
                              <w:sz w:val="20"/>
                              <w:szCs w:val="20"/>
                              <w:lang w:val="de-DE"/>
                            </w:rPr>
                            <w:t>0821 4558 16200</w:t>
                          </w:r>
                        </w:p>
                        <w:p w:rsidRPr="00170E68" w:rsidR="008330AC" w:rsidP="004D5730" w:rsidRDefault="004D5730" w14:paraId="48B2ABEC" w14:textId="2908245A">
                          <w:pPr>
                            <w:rPr>
                              <w:sz w:val="20"/>
                              <w:szCs w:val="20"/>
                              <w:lang w:val="de-DE"/>
                            </w:rPr>
                          </w:pPr>
                          <w:r>
                            <w:rPr>
                              <w:sz w:val="20"/>
                              <w:szCs w:val="20"/>
                              <w:lang w:val="de-DE"/>
                            </w:rPr>
                            <w:t>Telef</w:t>
                          </w:r>
                          <w:r w:rsidRPr="004D5730">
                            <w:rPr>
                              <w:sz w:val="20"/>
                              <w:szCs w:val="20"/>
                              <w:lang w:val="de-DE"/>
                            </w:rPr>
                            <w:t>ax: 0821 4558 16209</w:t>
                          </w:r>
                        </w:p>
                        <w:p w:rsidRPr="004075AF" w:rsidR="008330AC" w:rsidP="00272310" w:rsidRDefault="00300D70" w14:paraId="097A4E2F" w14:textId="0D933FEE">
                          <w:pPr>
                            <w:pStyle w:val="AdressblockAbstandnach"/>
                          </w:pPr>
                          <w:r>
                            <w:t>sekretariat</w:t>
                          </w:r>
                          <w:r w:rsidR="008330AC">
                            <w:t>@faks-kempten.de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28F4DDE8">
            <v:shapetype id="_x0000_t202" coordsize="21600,21600" o:spt="202" path="m,l,21600r21600,l21600,xe" w14:anchorId="64BEAC0B">
              <v:stroke joinstyle="miter"/>
              <v:path gradientshapeok="t" o:connecttype="rect"/>
            </v:shapetype>
            <v:shape id="Textfeld 2" style="position:absolute;margin-left:74.25pt;margin-top:35.25pt;width:135.75pt;height:66.7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">
              <v:textbox inset="0,0,0,0">
                <w:txbxContent>
                  <w:p w:rsidRPr="00B3124E" w:rsidR="008330AC" w:rsidP="0030373A" w:rsidRDefault="008330AC" w14:paraId="751FD25F" w14:textId="77777777">
                    <w:pPr>
                      <w:pStyle w:val="Adressblock"/>
                      <w:rPr>
                        <w:lang w:val="de-DE"/>
                      </w:rPr>
                    </w:pPr>
                    <w:r w:rsidRPr="00B3124E">
                      <w:rPr>
                        <w:lang w:val="de-DE"/>
                      </w:rPr>
                      <w:t>Auf der Halde 29</w:t>
                    </w:r>
                    <w:r w:rsidRPr="00B3124E">
                      <w:rPr>
                        <w:lang w:val="de-DE"/>
                      </w:rPr>
                      <w:br/>
                    </w:r>
                    <w:r w:rsidRPr="00B3124E">
                      <w:rPr>
                        <w:lang w:val="de-DE"/>
                      </w:rPr>
                      <w:t>87439 Kempten</w:t>
                    </w:r>
                  </w:p>
                  <w:p w:rsidRPr="004D5730" w:rsidR="004D5730" w:rsidP="004D5730" w:rsidRDefault="008330AC" w14:paraId="4B218CA2" w14:textId="77777777">
                    <w:pPr>
                      <w:rPr>
                        <w:sz w:val="20"/>
                        <w:szCs w:val="20"/>
                        <w:lang w:val="de-DE"/>
                      </w:rPr>
                    </w:pPr>
                    <w:r w:rsidRPr="00170E68">
                      <w:rPr>
                        <w:sz w:val="20"/>
                        <w:szCs w:val="20"/>
                        <w:lang w:val="de-DE"/>
                      </w:rPr>
                      <w:t xml:space="preserve">Telefon: </w:t>
                    </w:r>
                    <w:r w:rsidRPr="004D5730" w:rsidR="004D5730">
                      <w:rPr>
                        <w:sz w:val="20"/>
                        <w:szCs w:val="20"/>
                        <w:lang w:val="de-DE"/>
                      </w:rPr>
                      <w:t>0821 4558 16200</w:t>
                    </w:r>
                  </w:p>
                  <w:p w:rsidRPr="00170E68" w:rsidR="008330AC" w:rsidP="004D5730" w:rsidRDefault="004D5730" w14:paraId="33B11E9A" w14:textId="2908245A">
                    <w:pPr>
                      <w:rPr>
                        <w:sz w:val="20"/>
                        <w:szCs w:val="20"/>
                        <w:lang w:val="de-DE"/>
                      </w:rPr>
                    </w:pPr>
                    <w:r>
                      <w:rPr>
                        <w:sz w:val="20"/>
                        <w:szCs w:val="20"/>
                        <w:lang w:val="de-DE"/>
                      </w:rPr>
                      <w:t>Telef</w:t>
                    </w:r>
                    <w:r w:rsidRPr="004D5730">
                      <w:rPr>
                        <w:sz w:val="20"/>
                        <w:szCs w:val="20"/>
                        <w:lang w:val="de-DE"/>
                      </w:rPr>
                      <w:t>ax: 0821 4558 16209</w:t>
                    </w:r>
                  </w:p>
                  <w:p w:rsidRPr="004075AF" w:rsidR="008330AC" w:rsidP="00272310" w:rsidRDefault="00300D70" w14:paraId="5FE479CB" w14:textId="0D933FEE">
                    <w:pPr>
                      <w:pStyle w:val="AdressblockAbstandnach"/>
                    </w:pPr>
                    <w:r>
                      <w:t>sekretariat</w:t>
                    </w:r>
                    <w:r w:rsidR="008330AC">
                      <w:t>@faks-kempten.de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attachedTemplate r:id="rId1"/>
  <w:trackRevisions w:val="false"/>
  <w:defaultTabStop w:val="709"/>
  <w:autoHyphenation/>
  <w:hyphenationZone w:val="425"/>
  <w:evenAndOddHeaders w:val="1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50A"/>
    <w:rsid w:val="00005C10"/>
    <w:rsid w:val="000430E5"/>
    <w:rsid w:val="0006729A"/>
    <w:rsid w:val="000679A7"/>
    <w:rsid w:val="0009249D"/>
    <w:rsid w:val="000B65EF"/>
    <w:rsid w:val="000E732B"/>
    <w:rsid w:val="00103253"/>
    <w:rsid w:val="001151F5"/>
    <w:rsid w:val="0012689F"/>
    <w:rsid w:val="00132E9C"/>
    <w:rsid w:val="00163B49"/>
    <w:rsid w:val="0016677D"/>
    <w:rsid w:val="00170E68"/>
    <w:rsid w:val="00171B22"/>
    <w:rsid w:val="0019593C"/>
    <w:rsid w:val="001A1507"/>
    <w:rsid w:val="001A4577"/>
    <w:rsid w:val="001A4B68"/>
    <w:rsid w:val="00236BCC"/>
    <w:rsid w:val="00272310"/>
    <w:rsid w:val="002810BE"/>
    <w:rsid w:val="00281F27"/>
    <w:rsid w:val="002A6E46"/>
    <w:rsid w:val="002B0676"/>
    <w:rsid w:val="002D1D7F"/>
    <w:rsid w:val="002E48FF"/>
    <w:rsid w:val="002F38ED"/>
    <w:rsid w:val="00300D70"/>
    <w:rsid w:val="0030373A"/>
    <w:rsid w:val="00311B9D"/>
    <w:rsid w:val="00321295"/>
    <w:rsid w:val="0032493C"/>
    <w:rsid w:val="0035621B"/>
    <w:rsid w:val="00364FF5"/>
    <w:rsid w:val="00387965"/>
    <w:rsid w:val="003B1112"/>
    <w:rsid w:val="003B1150"/>
    <w:rsid w:val="003B19D4"/>
    <w:rsid w:val="003D341A"/>
    <w:rsid w:val="003D59F4"/>
    <w:rsid w:val="004075AF"/>
    <w:rsid w:val="00413535"/>
    <w:rsid w:val="0042353F"/>
    <w:rsid w:val="004362DF"/>
    <w:rsid w:val="00443874"/>
    <w:rsid w:val="0048428F"/>
    <w:rsid w:val="004A1204"/>
    <w:rsid w:val="004A1AB6"/>
    <w:rsid w:val="004A3DB8"/>
    <w:rsid w:val="004B6E2D"/>
    <w:rsid w:val="004B7BDA"/>
    <w:rsid w:val="004C07EB"/>
    <w:rsid w:val="004D5730"/>
    <w:rsid w:val="004E0061"/>
    <w:rsid w:val="004E630F"/>
    <w:rsid w:val="005029E9"/>
    <w:rsid w:val="00506BAB"/>
    <w:rsid w:val="005125EC"/>
    <w:rsid w:val="005300E5"/>
    <w:rsid w:val="005429C3"/>
    <w:rsid w:val="0055032C"/>
    <w:rsid w:val="00553625"/>
    <w:rsid w:val="0056039A"/>
    <w:rsid w:val="00560DB9"/>
    <w:rsid w:val="00570755"/>
    <w:rsid w:val="0058700B"/>
    <w:rsid w:val="005A0DAB"/>
    <w:rsid w:val="005A250A"/>
    <w:rsid w:val="005B7D4F"/>
    <w:rsid w:val="005C597E"/>
    <w:rsid w:val="005D6F4C"/>
    <w:rsid w:val="005E4E9D"/>
    <w:rsid w:val="005F0763"/>
    <w:rsid w:val="005F73F9"/>
    <w:rsid w:val="006135A5"/>
    <w:rsid w:val="00633BE8"/>
    <w:rsid w:val="00637D1A"/>
    <w:rsid w:val="006516EA"/>
    <w:rsid w:val="00654704"/>
    <w:rsid w:val="0065559D"/>
    <w:rsid w:val="006562C6"/>
    <w:rsid w:val="006632A8"/>
    <w:rsid w:val="0068241A"/>
    <w:rsid w:val="00697F2F"/>
    <w:rsid w:val="006A155B"/>
    <w:rsid w:val="006A2682"/>
    <w:rsid w:val="006A4075"/>
    <w:rsid w:val="006A52B2"/>
    <w:rsid w:val="006A609E"/>
    <w:rsid w:val="006C79C2"/>
    <w:rsid w:val="006D045B"/>
    <w:rsid w:val="006F0800"/>
    <w:rsid w:val="006F5DED"/>
    <w:rsid w:val="006F72B0"/>
    <w:rsid w:val="00703025"/>
    <w:rsid w:val="00703547"/>
    <w:rsid w:val="00726CEE"/>
    <w:rsid w:val="007309D8"/>
    <w:rsid w:val="0073707C"/>
    <w:rsid w:val="00773812"/>
    <w:rsid w:val="007C163B"/>
    <w:rsid w:val="007F01F3"/>
    <w:rsid w:val="008301C1"/>
    <w:rsid w:val="008330AC"/>
    <w:rsid w:val="00847530"/>
    <w:rsid w:val="0085033C"/>
    <w:rsid w:val="0087737B"/>
    <w:rsid w:val="008778BC"/>
    <w:rsid w:val="00882A8C"/>
    <w:rsid w:val="008841F8"/>
    <w:rsid w:val="008A1873"/>
    <w:rsid w:val="008A2878"/>
    <w:rsid w:val="008A4062"/>
    <w:rsid w:val="009033B4"/>
    <w:rsid w:val="00970F75"/>
    <w:rsid w:val="00971FCC"/>
    <w:rsid w:val="00983DF5"/>
    <w:rsid w:val="009942F3"/>
    <w:rsid w:val="009C37F7"/>
    <w:rsid w:val="009F02EE"/>
    <w:rsid w:val="009F0C3A"/>
    <w:rsid w:val="009F2638"/>
    <w:rsid w:val="00A40504"/>
    <w:rsid w:val="00A510D5"/>
    <w:rsid w:val="00A5510E"/>
    <w:rsid w:val="00A554A8"/>
    <w:rsid w:val="00A606D3"/>
    <w:rsid w:val="00AA3A28"/>
    <w:rsid w:val="00AB09F6"/>
    <w:rsid w:val="00AB4764"/>
    <w:rsid w:val="00AC10F6"/>
    <w:rsid w:val="00AC6819"/>
    <w:rsid w:val="00AD0A71"/>
    <w:rsid w:val="00AE6235"/>
    <w:rsid w:val="00B00285"/>
    <w:rsid w:val="00B24471"/>
    <w:rsid w:val="00B3124E"/>
    <w:rsid w:val="00B44308"/>
    <w:rsid w:val="00B44E90"/>
    <w:rsid w:val="00B6544C"/>
    <w:rsid w:val="00B93127"/>
    <w:rsid w:val="00B931E9"/>
    <w:rsid w:val="00BB45BF"/>
    <w:rsid w:val="00BB4F48"/>
    <w:rsid w:val="00BF53B6"/>
    <w:rsid w:val="00C148AF"/>
    <w:rsid w:val="00C55456"/>
    <w:rsid w:val="00C55D8F"/>
    <w:rsid w:val="00C6029D"/>
    <w:rsid w:val="00C70A03"/>
    <w:rsid w:val="00C72862"/>
    <w:rsid w:val="00C77E96"/>
    <w:rsid w:val="00CB1FB5"/>
    <w:rsid w:val="00CB2FD6"/>
    <w:rsid w:val="00D16F80"/>
    <w:rsid w:val="00D225A9"/>
    <w:rsid w:val="00D25FFE"/>
    <w:rsid w:val="00D26A9E"/>
    <w:rsid w:val="00D34A05"/>
    <w:rsid w:val="00D44038"/>
    <w:rsid w:val="00D45AF4"/>
    <w:rsid w:val="00D5745C"/>
    <w:rsid w:val="00D677C7"/>
    <w:rsid w:val="00DB0689"/>
    <w:rsid w:val="00DB0822"/>
    <w:rsid w:val="00DB4E2A"/>
    <w:rsid w:val="00DB6F08"/>
    <w:rsid w:val="00DC1A4B"/>
    <w:rsid w:val="00DD02B7"/>
    <w:rsid w:val="00DD0FAD"/>
    <w:rsid w:val="00DD7773"/>
    <w:rsid w:val="00DE2798"/>
    <w:rsid w:val="00DE5DA8"/>
    <w:rsid w:val="00DF376C"/>
    <w:rsid w:val="00E0558B"/>
    <w:rsid w:val="00E303F4"/>
    <w:rsid w:val="00E32369"/>
    <w:rsid w:val="00E44418"/>
    <w:rsid w:val="00E46198"/>
    <w:rsid w:val="00E53EB9"/>
    <w:rsid w:val="00E74B6B"/>
    <w:rsid w:val="00E7612A"/>
    <w:rsid w:val="00E87EB5"/>
    <w:rsid w:val="00E91538"/>
    <w:rsid w:val="00ED3CB0"/>
    <w:rsid w:val="00ED3CEB"/>
    <w:rsid w:val="00EE30F0"/>
    <w:rsid w:val="00EF2288"/>
    <w:rsid w:val="00EF391B"/>
    <w:rsid w:val="00F315D9"/>
    <w:rsid w:val="00F517D8"/>
    <w:rsid w:val="00F644E2"/>
    <w:rsid w:val="00F96A2A"/>
    <w:rsid w:val="00FA1A32"/>
    <w:rsid w:val="00FD38B5"/>
    <w:rsid w:val="00FE3F7A"/>
    <w:rsid w:val="067DFA64"/>
    <w:rsid w:val="14C28CAB"/>
    <w:rsid w:val="2DC23285"/>
    <w:rsid w:val="365B86B8"/>
    <w:rsid w:val="421C4D4C"/>
    <w:rsid w:val="48BB85D6"/>
    <w:rsid w:val="54D6A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39DE5"/>
  <w15:chartTrackingRefBased/>
  <w15:docId w15:val="{7D2041EB-C310-435A-A3C6-E437B2D8ED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locked="1" w:uiPriority="9" w:semiHidden="1" w:unhideWhenUsed="1"/>
    <w:lsdException w:name="heading 8" w:locked="1" w:uiPriority="9" w:semiHidden="1" w:unhideWhenUsed="1" w:qFormat="1"/>
    <w:lsdException w:name="heading 9" w:locked="1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E87EB5"/>
    <w:pPr>
      <w:spacing w:line="276" w:lineRule="auto"/>
    </w:pPr>
    <w:rPr>
      <w:rFonts w:ascii="Garamond" w:hAnsi="Garamond"/>
      <w:sz w:val="22"/>
      <w:szCs w:val="21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D25FFE"/>
    <w:pPr>
      <w:keepNext/>
      <w:keepLines/>
      <w:spacing w:before="240"/>
      <w:outlineLvl w:val="0"/>
    </w:pPr>
    <w:rPr>
      <w:rFonts w:ascii="Calibri Light" w:hAnsi="Calibri Light" w:eastAsia="Times New Roman"/>
      <w:color w:val="1A68AA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D25FFE"/>
    <w:pPr>
      <w:keepNext/>
      <w:keepLines/>
      <w:spacing w:before="220"/>
      <w:outlineLvl w:val="1"/>
    </w:pPr>
    <w:rPr>
      <w:rFonts w:ascii="Source Sans Pro" w:hAnsi="Source Sans Pro" w:eastAsia="Times New Roman"/>
      <w:color w:val="1A68AA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1"/>
    <w:unhideWhenUsed/>
    <w:qFormat/>
    <w:rsid w:val="00D25FFE"/>
    <w:pPr>
      <w:keepNext/>
      <w:keepLines/>
      <w:spacing w:before="80"/>
      <w:outlineLvl w:val="2"/>
    </w:pPr>
    <w:rPr>
      <w:rFonts w:ascii="Source Sans Pro" w:hAnsi="Source Sans Pro" w:eastAsia="Times New Roman"/>
      <w:b/>
      <w:color w:val="1A68AA"/>
      <w:szCs w:val="22"/>
    </w:rPr>
  </w:style>
  <w:style w:type="paragraph" w:styleId="berschrift4">
    <w:name w:val="heading 4"/>
    <w:basedOn w:val="Standard"/>
    <w:next w:val="Standard"/>
    <w:link w:val="berschrift4Zchn"/>
    <w:uiPriority w:val="1"/>
    <w:unhideWhenUsed/>
    <w:qFormat/>
    <w:rsid w:val="00D25FFE"/>
    <w:pPr>
      <w:keepNext/>
      <w:keepLines/>
      <w:spacing w:before="80"/>
      <w:outlineLvl w:val="3"/>
    </w:pPr>
    <w:rPr>
      <w:rFonts w:ascii="Source Sans Pro" w:hAnsi="Source Sans Pro" w:eastAsia="Times New Roman"/>
      <w:b/>
      <w:iCs/>
      <w:color w:val="000000"/>
    </w:rPr>
  </w:style>
  <w:style w:type="paragraph" w:styleId="berschrift5">
    <w:name w:val="heading 5"/>
    <w:basedOn w:val="Standard"/>
    <w:next w:val="Standard"/>
    <w:link w:val="berschrift5Zchn"/>
    <w:uiPriority w:val="1"/>
    <w:unhideWhenUsed/>
    <w:qFormat/>
    <w:rsid w:val="00D25FFE"/>
    <w:pPr>
      <w:keepNext/>
      <w:keepLines/>
      <w:spacing w:before="40"/>
      <w:outlineLvl w:val="4"/>
    </w:pPr>
    <w:rPr>
      <w:rFonts w:ascii="Source Sans Pro" w:hAnsi="Source Sans Pro" w:eastAsia="Times New Roman"/>
      <w:i/>
      <w:color w:val="2E74B5"/>
    </w:rPr>
  </w:style>
  <w:style w:type="paragraph" w:styleId="berschrift6">
    <w:name w:val="heading 6"/>
    <w:basedOn w:val="Standard"/>
    <w:next w:val="Standard"/>
    <w:link w:val="berschrift6Zchn"/>
    <w:uiPriority w:val="1"/>
    <w:unhideWhenUsed/>
    <w:qFormat/>
    <w:rsid w:val="00D25FFE"/>
    <w:pPr>
      <w:keepNext/>
      <w:keepLines/>
      <w:spacing w:before="40"/>
      <w:outlineLvl w:val="5"/>
    </w:pPr>
    <w:rPr>
      <w:rFonts w:ascii="Calibri Light" w:hAnsi="Calibri Light" w:eastAsia="Times New Roman"/>
      <w:i/>
      <w:color w:val="1A68AA"/>
    </w:rPr>
  </w:style>
  <w:style w:type="paragraph" w:styleId="berschrift7">
    <w:name w:val="heading 7"/>
    <w:basedOn w:val="Standard"/>
    <w:next w:val="Standard"/>
    <w:link w:val="berschrift7Zchn"/>
    <w:uiPriority w:val="1"/>
    <w:unhideWhenUsed/>
    <w:locked/>
    <w:rsid w:val="00D25FFE"/>
    <w:pPr>
      <w:keepNext/>
      <w:keepLines/>
      <w:spacing w:before="40"/>
      <w:outlineLvl w:val="6"/>
    </w:pPr>
    <w:rPr>
      <w:rFonts w:ascii="Calibri Light" w:hAnsi="Calibri Light" w:eastAsia="Times New Roman"/>
      <w:i/>
      <w:iCs/>
      <w:color w:val="1F4D78"/>
    </w:rPr>
  </w:style>
  <w:style w:type="paragraph" w:styleId="berschrift8">
    <w:name w:val="heading 8"/>
    <w:basedOn w:val="Standard"/>
    <w:next w:val="Standard"/>
    <w:link w:val="berschrift8Zchn"/>
    <w:uiPriority w:val="1"/>
    <w:unhideWhenUsed/>
    <w:qFormat/>
    <w:locked/>
    <w:rsid w:val="00D25FFE"/>
    <w:pPr>
      <w:keepNext/>
      <w:keepLines/>
      <w:spacing w:before="40"/>
      <w:outlineLvl w:val="7"/>
    </w:pPr>
    <w:rPr>
      <w:rFonts w:ascii="Calibri Light" w:hAnsi="Calibri Light" w:eastAsia="Times New Roman"/>
      <w:color w:val="272727"/>
      <w:sz w:val="21"/>
    </w:rPr>
  </w:style>
  <w:style w:type="paragraph" w:styleId="berschrift9">
    <w:name w:val="heading 9"/>
    <w:basedOn w:val="Standard"/>
    <w:next w:val="Standard"/>
    <w:link w:val="berschrift9Zchn"/>
    <w:uiPriority w:val="1"/>
    <w:unhideWhenUsed/>
    <w:qFormat/>
    <w:locked/>
    <w:rsid w:val="00D25FFE"/>
    <w:pPr>
      <w:keepNext/>
      <w:keepLines/>
      <w:spacing w:before="40"/>
      <w:outlineLvl w:val="8"/>
    </w:pPr>
    <w:rPr>
      <w:rFonts w:ascii="Calibri Light" w:hAnsi="Calibri Light" w:eastAsia="Times New Roman"/>
      <w:i/>
      <w:iCs/>
      <w:color w:val="272727"/>
      <w:sz w:val="21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2Zchn" w:customStyle="1">
    <w:name w:val="Überschrift 2 Zchn"/>
    <w:link w:val="berschrift2"/>
    <w:uiPriority w:val="1"/>
    <w:rsid w:val="00D25FFE"/>
    <w:rPr>
      <w:rFonts w:ascii="Source Sans Pro" w:hAnsi="Source Sans Pro" w:eastAsia="Times New Roman" w:cs="Times New Roman"/>
      <w:color w:val="1A68AA"/>
      <w:sz w:val="28"/>
      <w:szCs w:val="28"/>
      <w:lang w:val="en-US"/>
    </w:rPr>
  </w:style>
  <w:style w:type="character" w:styleId="berschrift3Zchn" w:customStyle="1">
    <w:name w:val="Überschrift 3 Zchn"/>
    <w:link w:val="berschrift3"/>
    <w:uiPriority w:val="1"/>
    <w:rsid w:val="00D25FFE"/>
    <w:rPr>
      <w:rFonts w:ascii="Source Sans Pro" w:hAnsi="Source Sans Pro" w:eastAsia="Times New Roman" w:cs="Times New Roman"/>
      <w:b/>
      <w:color w:val="1A68AA"/>
      <w:lang w:val="en-US"/>
    </w:rPr>
  </w:style>
  <w:style w:type="paragraph" w:styleId="Zitat">
    <w:name w:val="Quote"/>
    <w:basedOn w:val="Standard"/>
    <w:next w:val="Standard"/>
    <w:link w:val="ZitatZchn"/>
    <w:uiPriority w:val="29"/>
    <w:rsid w:val="00D5745C"/>
    <w:pPr>
      <w:spacing w:before="200" w:after="160"/>
      <w:ind w:left="864" w:right="864"/>
      <w:jc w:val="center"/>
    </w:pPr>
    <w:rPr>
      <w:i/>
      <w:iCs/>
      <w:color w:val="404040"/>
    </w:rPr>
  </w:style>
  <w:style w:type="character" w:styleId="ZitatZchn" w:customStyle="1">
    <w:name w:val="Zitat Zchn"/>
    <w:link w:val="Zitat"/>
    <w:uiPriority w:val="29"/>
    <w:rsid w:val="00D5745C"/>
    <w:rPr>
      <w:rFonts w:ascii="Garamond" w:hAnsi="Garamond"/>
      <w:i/>
      <w:iCs/>
      <w:color w:val="404040"/>
      <w:szCs w:val="21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3127"/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link w:val="Sprechblasentext"/>
    <w:uiPriority w:val="99"/>
    <w:semiHidden/>
    <w:rsid w:val="00B93127"/>
    <w:rPr>
      <w:rFonts w:ascii="Segoe UI" w:hAnsi="Segoe UI" w:cs="Segoe UI"/>
      <w:sz w:val="18"/>
      <w:szCs w:val="18"/>
    </w:rPr>
  </w:style>
  <w:style w:type="character" w:styleId="Platzhaltertext">
    <w:name w:val="Placeholder Text"/>
    <w:uiPriority w:val="99"/>
    <w:semiHidden/>
    <w:rsid w:val="006F72B0"/>
    <w:rPr>
      <w:color w:val="808080"/>
    </w:rPr>
  </w:style>
  <w:style w:type="character" w:styleId="berschrift1Zchn" w:customStyle="1">
    <w:name w:val="Überschrift 1 Zchn"/>
    <w:link w:val="berschrift1"/>
    <w:uiPriority w:val="1"/>
    <w:rsid w:val="00D25FFE"/>
    <w:rPr>
      <w:rFonts w:ascii="Calibri Light" w:hAnsi="Calibri Light" w:eastAsia="Times New Roman" w:cs="Times New Roman"/>
      <w:color w:val="1A68AA"/>
      <w:sz w:val="32"/>
      <w:szCs w:val="32"/>
      <w:lang w:val="en-US"/>
    </w:rPr>
  </w:style>
  <w:style w:type="paragraph" w:styleId="berarbeitung">
    <w:name w:val="Revision"/>
    <w:hidden/>
    <w:uiPriority w:val="99"/>
    <w:semiHidden/>
    <w:rsid w:val="00506BAB"/>
    <w:rPr>
      <w:rFonts w:ascii="Garamond" w:hAnsi="Garamond"/>
      <w:sz w:val="21"/>
      <w:szCs w:val="21"/>
      <w:lang w:eastAsia="en-US"/>
    </w:rPr>
  </w:style>
  <w:style w:type="paragraph" w:styleId="StandardAbstand" w:customStyle="1">
    <w:name w:val="Standard + Abstand"/>
    <w:basedOn w:val="Standard"/>
    <w:qFormat/>
    <w:rsid w:val="00D25FFE"/>
    <w:pPr>
      <w:spacing w:after="160"/>
    </w:pPr>
  </w:style>
  <w:style w:type="character" w:styleId="Seitenzahl">
    <w:name w:val="page number"/>
    <w:uiPriority w:val="10"/>
    <w:semiHidden/>
    <w:rsid w:val="00CB2FD6"/>
    <w:rPr>
      <w:sz w:val="16"/>
      <w:szCs w:val="16"/>
    </w:rPr>
  </w:style>
  <w:style w:type="character" w:styleId="SchwacherVerweis">
    <w:name w:val="Subtle Reference"/>
    <w:uiPriority w:val="31"/>
    <w:qFormat/>
    <w:rsid w:val="00D25FFE"/>
    <w:rPr>
      <w:smallCaps/>
      <w:color w:val="5A5A5A"/>
    </w:rPr>
  </w:style>
  <w:style w:type="character" w:styleId="Fett">
    <w:name w:val="Strong"/>
    <w:uiPriority w:val="22"/>
    <w:qFormat/>
    <w:rsid w:val="00D25FFE"/>
    <w:rPr>
      <w:b/>
      <w:bCs/>
    </w:rPr>
  </w:style>
  <w:style w:type="character" w:styleId="berschrift7Zchn" w:customStyle="1">
    <w:name w:val="Überschrift 7 Zchn"/>
    <w:link w:val="berschrift7"/>
    <w:uiPriority w:val="1"/>
    <w:rsid w:val="00D25FFE"/>
    <w:rPr>
      <w:rFonts w:ascii="Calibri Light" w:hAnsi="Calibri Light" w:eastAsia="Times New Roman" w:cs="Times New Roman"/>
      <w:i/>
      <w:iCs/>
      <w:color w:val="1F4D78"/>
      <w:szCs w:val="21"/>
      <w:lang w:val="en-US"/>
    </w:rPr>
  </w:style>
  <w:style w:type="character" w:styleId="berschrift8Zchn" w:customStyle="1">
    <w:name w:val="Überschrift 8 Zchn"/>
    <w:link w:val="berschrift8"/>
    <w:uiPriority w:val="1"/>
    <w:rsid w:val="00D25FFE"/>
    <w:rPr>
      <w:rFonts w:ascii="Calibri Light" w:hAnsi="Calibri Light" w:eastAsia="Times New Roman" w:cs="Times New Roman"/>
      <w:color w:val="272727"/>
      <w:sz w:val="21"/>
      <w:szCs w:val="21"/>
      <w:lang w:val="en-US"/>
    </w:rPr>
  </w:style>
  <w:style w:type="paragraph" w:styleId="Kopfzeile">
    <w:name w:val="header"/>
    <w:basedOn w:val="Standard"/>
    <w:link w:val="KopfzeileZchn"/>
    <w:semiHidden/>
    <w:rsid w:val="00FE3F7A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link w:val="Kopfzeile"/>
    <w:semiHidden/>
    <w:rsid w:val="00DE5DA8"/>
    <w:rPr>
      <w:rFonts w:ascii="Garamond" w:hAnsi="Garamond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D25FFE"/>
    <w:pPr>
      <w:spacing w:line="240" w:lineRule="auto"/>
      <w:contextualSpacing/>
    </w:pPr>
    <w:rPr>
      <w:rFonts w:ascii="Source Sans Pro" w:hAnsi="Source Sans Pro" w:eastAsia="Times New Roman"/>
      <w:color w:val="1A68AA"/>
      <w:spacing w:val="-10"/>
      <w:kern w:val="28"/>
      <w:sz w:val="56"/>
      <w:szCs w:val="56"/>
    </w:rPr>
  </w:style>
  <w:style w:type="character" w:styleId="TitelZchn" w:customStyle="1">
    <w:name w:val="Titel Zchn"/>
    <w:link w:val="Titel"/>
    <w:uiPriority w:val="10"/>
    <w:rsid w:val="00D25FFE"/>
    <w:rPr>
      <w:rFonts w:ascii="Source Sans Pro" w:hAnsi="Source Sans Pro" w:eastAsia="Times New Roman" w:cs="Times New Roman"/>
      <w:color w:val="1A68AA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D25FFE"/>
    <w:pPr>
      <w:numPr>
        <w:ilvl w:val="1"/>
      </w:numPr>
      <w:spacing w:after="160"/>
    </w:pPr>
    <w:rPr>
      <w:rFonts w:ascii="Calibri" w:hAnsi="Calibri" w:eastAsia="Times New Roman"/>
      <w:color w:val="5A5A5A"/>
      <w:spacing w:val="15"/>
      <w:szCs w:val="22"/>
      <w:lang w:val="de-DE"/>
    </w:rPr>
  </w:style>
  <w:style w:type="character" w:styleId="UntertitelZchn" w:customStyle="1">
    <w:name w:val="Untertitel Zchn"/>
    <w:link w:val="Untertitel"/>
    <w:uiPriority w:val="11"/>
    <w:semiHidden/>
    <w:rsid w:val="00D25FFE"/>
    <w:rPr>
      <w:rFonts w:eastAsia="Times New Roman"/>
      <w:color w:val="5A5A5A"/>
      <w:spacing w:val="15"/>
    </w:rPr>
  </w:style>
  <w:style w:type="character" w:styleId="SchwacheHervorhebung">
    <w:name w:val="Subtle Emphasis"/>
    <w:uiPriority w:val="19"/>
    <w:qFormat/>
    <w:rsid w:val="00D25FFE"/>
    <w:rPr>
      <w:i/>
      <w:iCs/>
      <w:color w:val="404040"/>
    </w:rPr>
  </w:style>
  <w:style w:type="character" w:styleId="Hervorhebung">
    <w:name w:val="Emphasis"/>
    <w:uiPriority w:val="20"/>
    <w:qFormat/>
    <w:rsid w:val="00D25FFE"/>
    <w:rPr>
      <w:i/>
      <w:iCs/>
    </w:rPr>
  </w:style>
  <w:style w:type="character" w:styleId="IntensiveHervorhebung">
    <w:name w:val="Intense Emphasis"/>
    <w:uiPriority w:val="21"/>
    <w:qFormat/>
    <w:rsid w:val="00D25FFE"/>
    <w:rPr>
      <w:i/>
      <w:iCs/>
      <w:color w:val="1A68AA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25FFE"/>
    <w:pPr>
      <w:pBdr>
        <w:top w:val="single" w:color="5B9BD5" w:sz="4" w:space="10"/>
        <w:bottom w:val="single" w:color="5B9BD5" w:sz="4" w:space="10"/>
      </w:pBdr>
      <w:spacing w:before="360" w:after="360"/>
      <w:ind w:left="864" w:right="864"/>
      <w:jc w:val="center"/>
    </w:pPr>
    <w:rPr>
      <w:i/>
      <w:iCs/>
      <w:color w:val="5B9BD5"/>
      <w:sz w:val="21"/>
      <w:lang w:val="de-DE"/>
    </w:rPr>
  </w:style>
  <w:style w:type="character" w:styleId="IntensivesZitatZchn" w:customStyle="1">
    <w:name w:val="Intensives Zitat Zchn"/>
    <w:link w:val="IntensivesZitat"/>
    <w:uiPriority w:val="30"/>
    <w:rsid w:val="00D25FFE"/>
    <w:rPr>
      <w:rFonts w:ascii="Garamond" w:hAnsi="Garamond"/>
      <w:i/>
      <w:iCs/>
      <w:color w:val="5B9BD5"/>
      <w:sz w:val="21"/>
      <w:szCs w:val="21"/>
    </w:rPr>
  </w:style>
  <w:style w:type="paragraph" w:styleId="Adressblock" w:customStyle="1">
    <w:name w:val="Adressblock"/>
    <w:uiPriority w:val="2"/>
    <w:qFormat/>
    <w:rsid w:val="00D25FFE"/>
    <w:pPr>
      <w:spacing w:line="259" w:lineRule="auto"/>
    </w:pPr>
    <w:rPr>
      <w:rFonts w:ascii="Garamond" w:hAnsi="Garamond"/>
      <w:lang w:val="en-US" w:eastAsia="en-US"/>
    </w:rPr>
  </w:style>
  <w:style w:type="character" w:styleId="Hyperlink">
    <w:name w:val="Hyperlink"/>
    <w:uiPriority w:val="99"/>
    <w:unhideWhenUsed/>
    <w:rsid w:val="00D5745C"/>
    <w:rPr>
      <w:color w:val="1A68AA"/>
      <w:u w:val="single"/>
    </w:rPr>
  </w:style>
  <w:style w:type="paragraph" w:styleId="AdressblockAbstandnach" w:customStyle="1">
    <w:name w:val="Adressblock Abstand nach"/>
    <w:basedOn w:val="Adressblock"/>
    <w:uiPriority w:val="2"/>
    <w:qFormat/>
    <w:rsid w:val="00D25FFE"/>
    <w:pPr>
      <w:spacing w:after="160"/>
    </w:pPr>
    <w:rPr>
      <w:lang w:val="de-DE"/>
    </w:rPr>
  </w:style>
  <w:style w:type="paragraph" w:styleId="Fuzeileberschrift" w:customStyle="1">
    <w:name w:val="Fußzeile Überschrift"/>
    <w:uiPriority w:val="2"/>
    <w:qFormat/>
    <w:rsid w:val="006A155B"/>
    <w:pPr>
      <w:tabs>
        <w:tab w:val="left" w:pos="7088"/>
      </w:tabs>
      <w:spacing w:line="259" w:lineRule="auto"/>
    </w:pPr>
    <w:rPr>
      <w:rFonts w:ascii="Source Sans Pro SemiBold" w:hAnsi="Source Sans Pro SemiBold" w:cs="Arial"/>
      <w:b/>
      <w:color w:val="1A68AA"/>
      <w:sz w:val="15"/>
      <w:szCs w:val="15"/>
      <w:lang w:eastAsia="en-US"/>
    </w:rPr>
  </w:style>
  <w:style w:type="paragraph" w:styleId="FuzeileText" w:customStyle="1">
    <w:name w:val="Fußzeile Text"/>
    <w:uiPriority w:val="2"/>
    <w:qFormat/>
    <w:rsid w:val="006A155B"/>
    <w:pPr>
      <w:tabs>
        <w:tab w:val="left" w:pos="7088"/>
      </w:tabs>
      <w:spacing w:line="259" w:lineRule="auto"/>
    </w:pPr>
    <w:rPr>
      <w:rFonts w:ascii="Garamond" w:hAnsi="Garamond"/>
      <w:color w:val="000000"/>
      <w:sz w:val="16"/>
      <w:szCs w:val="16"/>
      <w:lang w:eastAsia="en-US"/>
    </w:rPr>
  </w:style>
  <w:style w:type="character" w:styleId="berschrift4Zchn" w:customStyle="1">
    <w:name w:val="Überschrift 4 Zchn"/>
    <w:link w:val="berschrift4"/>
    <w:uiPriority w:val="1"/>
    <w:rsid w:val="00D25FFE"/>
    <w:rPr>
      <w:rFonts w:ascii="Source Sans Pro" w:hAnsi="Source Sans Pro" w:eastAsia="Times New Roman" w:cs="Times New Roman"/>
      <w:b/>
      <w:iCs/>
      <w:color w:val="000000"/>
      <w:szCs w:val="21"/>
      <w:lang w:val="en-US"/>
    </w:rPr>
  </w:style>
  <w:style w:type="character" w:styleId="berschrift5Zchn" w:customStyle="1">
    <w:name w:val="Überschrift 5 Zchn"/>
    <w:link w:val="berschrift5"/>
    <w:uiPriority w:val="1"/>
    <w:rsid w:val="00D25FFE"/>
    <w:rPr>
      <w:rFonts w:ascii="Source Sans Pro" w:hAnsi="Source Sans Pro" w:eastAsia="Times New Roman" w:cs="Times New Roman"/>
      <w:i/>
      <w:color w:val="2E74B5"/>
      <w:szCs w:val="21"/>
      <w:lang w:val="en-US"/>
    </w:rPr>
  </w:style>
  <w:style w:type="character" w:styleId="berschrift6Zchn" w:customStyle="1">
    <w:name w:val="Überschrift 6 Zchn"/>
    <w:link w:val="berschrift6"/>
    <w:uiPriority w:val="1"/>
    <w:rsid w:val="00D25FFE"/>
    <w:rPr>
      <w:rFonts w:ascii="Calibri Light" w:hAnsi="Calibri Light" w:eastAsia="Times New Roman" w:cs="Times New Roman"/>
      <w:i/>
      <w:color w:val="1A68AA"/>
      <w:szCs w:val="21"/>
      <w:lang w:val="en-US"/>
    </w:rPr>
  </w:style>
  <w:style w:type="character" w:styleId="IntensiverVerweis">
    <w:name w:val="Intense Reference"/>
    <w:uiPriority w:val="32"/>
    <w:qFormat/>
    <w:rsid w:val="00D25FFE"/>
    <w:rPr>
      <w:b/>
      <w:bCs/>
      <w:smallCaps/>
      <w:color w:val="5B9BD5"/>
      <w:spacing w:val="5"/>
    </w:rPr>
  </w:style>
  <w:style w:type="character" w:styleId="berschrift9Zchn" w:customStyle="1">
    <w:name w:val="Überschrift 9 Zchn"/>
    <w:link w:val="berschrift9"/>
    <w:uiPriority w:val="1"/>
    <w:rsid w:val="00D25FFE"/>
    <w:rPr>
      <w:rFonts w:ascii="Calibri Light" w:hAnsi="Calibri Light" w:eastAsia="Times New Roman" w:cs="Times New Roman"/>
      <w:i/>
      <w:iCs/>
      <w:color w:val="272727"/>
      <w:sz w:val="21"/>
      <w:szCs w:val="21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D25FFE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link w:val="Fuzeile"/>
    <w:uiPriority w:val="99"/>
    <w:rsid w:val="00D25FFE"/>
    <w:rPr>
      <w:rFonts w:ascii="Garamond" w:hAnsi="Garamond"/>
      <w:szCs w:val="21"/>
      <w:lang w:val="en-US"/>
    </w:rPr>
  </w:style>
  <w:style w:type="table" w:styleId="Tabellenraster">
    <w:name w:val="Table Grid"/>
    <w:basedOn w:val="NormaleTabelle"/>
    <w:uiPriority w:val="39"/>
    <w:rsid w:val="00E4619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Local\Temp\BB_FaSoz-Jugendhilfe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CEE420A241DA48A95721514CE53F1A" ma:contentTypeVersion="12" ma:contentTypeDescription="Ein neues Dokument erstellen." ma:contentTypeScope="" ma:versionID="0d1f2d53c537cd874dca140d55b28935">
  <xsd:schema xmlns:xsd="http://www.w3.org/2001/XMLSchema" xmlns:xs="http://www.w3.org/2001/XMLSchema" xmlns:p="http://schemas.microsoft.com/office/2006/metadata/properties" xmlns:ns2="2734d6fb-b36e-4b9c-9103-abe2f6a1a286" xmlns:ns3="eb732044-cab1-4709-978e-661c720fc198" targetNamespace="http://schemas.microsoft.com/office/2006/metadata/properties" ma:root="true" ma:fieldsID="4d33d33b85a208ab35fc64d195c9bb78" ns2:_="" ns3:_="">
    <xsd:import namespace="2734d6fb-b36e-4b9c-9103-abe2f6a1a286"/>
    <xsd:import namespace="eb732044-cab1-4709-978e-661c720fc1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4d6fb-b36e-4b9c-9103-abe2f6a1a2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32044-cab1-4709-978e-661c720fc19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6DE7B-68BB-40B4-A676-43814DD1AC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2EA3EA-F20A-4C78-9712-7CFAE93974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B5A1EF-E3DC-49CA-AF78-CCC179332A9F}"/>
</file>

<file path=customXml/itemProps4.xml><?xml version="1.0" encoding="utf-8"?>
<ds:datastoreItem xmlns:ds="http://schemas.openxmlformats.org/officeDocument/2006/customXml" ds:itemID="{B2402AE5-AE54-4C8A-9E74-A1DC644B735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BB_FaSoz-Jugendhilfe</ap:Template>
  <ap:Application>Microsoft Word for the web</ap:Application>
  <ap:DocSecurity>0</ap:DocSecurity>
  <ap:ScaleCrop>false</ap:ScaleCrop>
  <ap:Company>Dioezese Augsburg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</dc:creator>
  <keywords/>
  <lastModifiedBy>Rebecca Hagspiel</lastModifiedBy>
  <revision>49</revision>
  <lastPrinted>2022-09-15T14:18:00.0000000Z</lastPrinted>
  <dcterms:created xsi:type="dcterms:W3CDTF">2018-11-26T14:25:00.0000000Z</dcterms:created>
  <dcterms:modified xsi:type="dcterms:W3CDTF">2026-08-01T20:14:40.0433098Z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0x010100E1CEE420A241DA48A95721514CE53F1A</vt:lpwstr>
  </property>
</Properties>
</file>