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10D5" w:rsidP="00272310" w:rsidRDefault="00A510D5" w14:paraId="1F50D933" w14:textId="77777777">
      <w:pPr>
        <w:spacing w:line="240" w:lineRule="auto"/>
        <w:jc w:val="center"/>
        <w:rPr>
          <w:b/>
          <w:sz w:val="24"/>
          <w:szCs w:val="24"/>
          <w:u w:val="single"/>
          <w:lang w:val="de-DE"/>
        </w:rPr>
      </w:pPr>
    </w:p>
    <w:p w:rsidR="00A510D5" w:rsidP="00272310" w:rsidRDefault="00A510D5" w14:paraId="7BA93504" w14:textId="77777777">
      <w:pPr>
        <w:spacing w:line="240" w:lineRule="auto"/>
        <w:jc w:val="center"/>
        <w:rPr>
          <w:b/>
          <w:sz w:val="24"/>
          <w:szCs w:val="24"/>
          <w:u w:val="single"/>
          <w:lang w:val="de-DE"/>
        </w:rPr>
      </w:pPr>
    </w:p>
    <w:p w:rsidR="00E303F4" w:rsidP="00E303F4" w:rsidRDefault="00E303F4" w14:paraId="2563E333" w14:textId="77777777">
      <w:pPr>
        <w:ind w:left="2836"/>
        <w:jc w:val="center"/>
        <w:rPr>
          <w:b/>
          <w:sz w:val="24"/>
          <w:szCs w:val="24"/>
          <w:u w:val="single"/>
          <w:lang w:val="de-DE"/>
        </w:rPr>
      </w:pPr>
    </w:p>
    <w:p w:rsidR="00E303F4" w:rsidP="00925E02" w:rsidRDefault="00E303F4" w14:paraId="705F4A2F" w14:textId="77777777">
      <w:pPr>
        <w:rPr>
          <w:sz w:val="32"/>
          <w:szCs w:val="24"/>
          <w:lang w:val="de-DE"/>
        </w:rPr>
      </w:pPr>
    </w:p>
    <w:p w:rsidRPr="00EF391B" w:rsidR="00E303F4" w:rsidP="00E303F4" w:rsidRDefault="00E303F4" w14:paraId="12ADE1E4" w14:textId="77777777">
      <w:pPr>
        <w:jc w:val="center"/>
        <w:rPr>
          <w:b/>
          <w:sz w:val="36"/>
          <w:szCs w:val="36"/>
          <w:lang w:val="de-DE"/>
        </w:rPr>
      </w:pPr>
      <w:r w:rsidRPr="00EF391B">
        <w:rPr>
          <w:b/>
          <w:sz w:val="36"/>
          <w:szCs w:val="36"/>
          <w:lang w:val="de-DE"/>
        </w:rPr>
        <w:t>Beurteilung</w:t>
      </w:r>
    </w:p>
    <w:p w:rsidR="00AC6662" w:rsidP="00BB45BF" w:rsidRDefault="00BB45BF" w14:paraId="6F12AD72" w14:textId="77777777">
      <w:pPr>
        <w:jc w:val="center"/>
        <w:rPr>
          <w:sz w:val="32"/>
          <w:szCs w:val="24"/>
          <w:lang w:val="de-DE"/>
        </w:rPr>
      </w:pPr>
      <w:r w:rsidRPr="00BB45BF">
        <w:rPr>
          <w:sz w:val="32"/>
          <w:szCs w:val="24"/>
          <w:lang w:val="de-DE"/>
        </w:rPr>
        <w:t xml:space="preserve">im Rahmen der praxisintegrierten Ausbildung </w:t>
      </w:r>
    </w:p>
    <w:p w:rsidRPr="00BB45BF" w:rsidR="00BB45BF" w:rsidP="00BB45BF" w:rsidRDefault="00AA166F" w14:paraId="431306A1" w14:textId="63CDF3E6">
      <w:pPr>
        <w:jc w:val="center"/>
        <w:rPr>
          <w:sz w:val="32"/>
          <w:szCs w:val="24"/>
          <w:lang w:val="de-DE"/>
        </w:rPr>
      </w:pPr>
      <w:r>
        <w:rPr>
          <w:sz w:val="32"/>
          <w:szCs w:val="24"/>
          <w:lang w:val="de-DE"/>
        </w:rPr>
        <w:t>zum</w:t>
      </w:r>
      <w:r w:rsidR="00E64757">
        <w:rPr>
          <w:sz w:val="32"/>
          <w:szCs w:val="24"/>
          <w:lang w:val="de-DE"/>
        </w:rPr>
        <w:t xml:space="preserve"> </w:t>
      </w:r>
      <w:r>
        <w:rPr>
          <w:sz w:val="32"/>
          <w:szCs w:val="24"/>
          <w:lang w:val="de-DE"/>
        </w:rPr>
        <w:t>Erzieher</w:t>
      </w:r>
      <w:r w:rsidR="00E64757">
        <w:rPr>
          <w:sz w:val="32"/>
          <w:szCs w:val="24"/>
          <w:lang w:val="de-DE"/>
        </w:rPr>
        <w:t xml:space="preserve"> und zur Erzieheri</w:t>
      </w:r>
      <w:r>
        <w:rPr>
          <w:sz w:val="32"/>
          <w:szCs w:val="24"/>
          <w:lang w:val="de-DE"/>
        </w:rPr>
        <w:t>n</w:t>
      </w:r>
    </w:p>
    <w:p w:rsidRPr="00BB45BF" w:rsidR="00BB45BF" w:rsidP="00BB45BF" w:rsidRDefault="00BB45BF" w14:paraId="4BF2233B" w14:textId="12DBD41F">
      <w:pPr>
        <w:jc w:val="center"/>
        <w:rPr>
          <w:sz w:val="32"/>
          <w:szCs w:val="24"/>
          <w:lang w:val="de-DE"/>
        </w:rPr>
      </w:pPr>
      <w:r w:rsidRPr="00BB45BF">
        <w:rPr>
          <w:sz w:val="32"/>
          <w:szCs w:val="24"/>
          <w:lang w:val="de-DE"/>
        </w:rPr>
        <w:t>an der Fachakademie für Sozialpädagogik</w:t>
      </w:r>
      <w:r w:rsidR="00AA166F">
        <w:rPr>
          <w:sz w:val="32"/>
          <w:szCs w:val="24"/>
          <w:lang w:val="de-DE"/>
        </w:rPr>
        <w:t xml:space="preserve"> Kempten</w:t>
      </w:r>
    </w:p>
    <w:p w:rsidR="00A40504" w:rsidP="00272310" w:rsidRDefault="00A40504" w14:paraId="736E210E" w14:textId="77777777">
      <w:pPr>
        <w:spacing w:line="240" w:lineRule="auto"/>
        <w:jc w:val="center"/>
        <w:rPr>
          <w:b/>
          <w:sz w:val="24"/>
          <w:szCs w:val="24"/>
          <w:lang w:val="de-DE"/>
        </w:rPr>
      </w:pPr>
    </w:p>
    <w:p w:rsidR="005B7D4F" w:rsidP="00272310" w:rsidRDefault="005B7D4F" w14:paraId="62F706C7" w14:textId="77777777">
      <w:pPr>
        <w:spacing w:line="240" w:lineRule="auto"/>
        <w:jc w:val="center"/>
        <w:rPr>
          <w:b/>
          <w:sz w:val="24"/>
          <w:szCs w:val="24"/>
          <w:lang w:val="de-DE"/>
        </w:rPr>
      </w:pPr>
    </w:p>
    <w:p w:rsidRPr="00EF391B" w:rsidR="00A40504" w:rsidP="00A40504" w:rsidRDefault="00A40504" w14:paraId="39CBE153" w14:textId="2054B9A9">
      <w:pPr>
        <w:spacing w:line="240" w:lineRule="auto"/>
        <w:jc w:val="center"/>
        <w:rPr>
          <w:sz w:val="26"/>
          <w:szCs w:val="26"/>
          <w:lang w:val="de-DE"/>
        </w:rPr>
      </w:pPr>
      <w:r w:rsidRPr="00EF391B">
        <w:rPr>
          <w:b/>
          <w:sz w:val="26"/>
          <w:szCs w:val="26"/>
          <w:lang w:val="de-DE"/>
        </w:rPr>
        <w:t xml:space="preserve">Zwischenbeurteilung </w:t>
      </w:r>
      <w:r w:rsidRPr="00EF391B">
        <w:rPr>
          <w:rFonts w:ascii="Wingdings" w:hAnsi="Wingdings" w:eastAsia="Wingdings" w:cs="Wingdings"/>
          <w:sz w:val="26"/>
          <w:szCs w:val="26"/>
          <w:lang w:val="de-DE"/>
        </w:rPr>
        <w:t>o</w:t>
      </w:r>
      <w:r w:rsidRPr="00EF391B">
        <w:rPr>
          <w:b/>
          <w:sz w:val="26"/>
          <w:szCs w:val="26"/>
          <w:lang w:val="de-DE"/>
        </w:rPr>
        <w:t xml:space="preserve"> oder </w:t>
      </w:r>
      <w:r w:rsidRPr="00EF391B" w:rsidR="006A2682">
        <w:rPr>
          <w:b/>
          <w:sz w:val="26"/>
          <w:szCs w:val="26"/>
          <w:lang w:val="de-DE"/>
        </w:rPr>
        <w:t>Schluss</w:t>
      </w:r>
      <w:r w:rsidRPr="00EF391B">
        <w:rPr>
          <w:b/>
          <w:sz w:val="26"/>
          <w:szCs w:val="26"/>
          <w:lang w:val="de-DE"/>
        </w:rPr>
        <w:t xml:space="preserve">beurteilung </w:t>
      </w:r>
      <w:r w:rsidRPr="00EF391B">
        <w:rPr>
          <w:rFonts w:ascii="Wingdings" w:hAnsi="Wingdings" w:eastAsia="Wingdings" w:cs="Wingdings"/>
          <w:sz w:val="26"/>
          <w:szCs w:val="26"/>
          <w:lang w:val="de-DE"/>
        </w:rPr>
        <w:t>o</w:t>
      </w:r>
      <w:r w:rsidRPr="00EF391B">
        <w:rPr>
          <w:sz w:val="26"/>
          <w:szCs w:val="26"/>
          <w:lang w:val="de-DE"/>
        </w:rPr>
        <w:t xml:space="preserve"> </w:t>
      </w:r>
      <w:r w:rsidRPr="00EF391B">
        <w:rPr>
          <w:b/>
          <w:sz w:val="26"/>
          <w:szCs w:val="26"/>
          <w:lang w:val="de-DE"/>
        </w:rPr>
        <w:t>im</w:t>
      </w:r>
      <w:r w:rsidR="006A30D4">
        <w:rPr>
          <w:b/>
          <w:sz w:val="26"/>
          <w:szCs w:val="26"/>
          <w:lang w:val="de-DE"/>
        </w:rPr>
        <w:t xml:space="preserve"> </w:t>
      </w:r>
      <w:r w:rsidR="006A30D4">
        <w:rPr>
          <w:b/>
          <w:sz w:val="26"/>
          <w:szCs w:val="26"/>
          <w:u w:val="single"/>
          <w:lang w:val="de-DE"/>
        </w:rPr>
        <w:t>1. S</w:t>
      </w:r>
      <w:r w:rsidRPr="009C37F7" w:rsidR="000430E5">
        <w:rPr>
          <w:b/>
          <w:sz w:val="26"/>
          <w:szCs w:val="26"/>
          <w:u w:val="single"/>
          <w:lang w:val="de-DE"/>
        </w:rPr>
        <w:t>tudienjahr</w:t>
      </w:r>
    </w:p>
    <w:p w:rsidR="00E303F4" w:rsidP="00272310" w:rsidRDefault="00E303F4" w14:paraId="5D900F9B" w14:textId="77777777">
      <w:pPr>
        <w:spacing w:line="240" w:lineRule="auto"/>
        <w:jc w:val="center"/>
        <w:rPr>
          <w:sz w:val="32"/>
          <w:szCs w:val="24"/>
          <w:lang w:val="de-DE"/>
        </w:rPr>
      </w:pPr>
    </w:p>
    <w:p w:rsidR="00925E02" w:rsidP="00925E02" w:rsidRDefault="00925E02" w14:paraId="3308C99A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der/des Studierenden: ......................................................................................................................</w:t>
      </w:r>
    </w:p>
    <w:p w:rsidRPr="00E87EB5" w:rsidR="00925E02" w:rsidP="00925E02" w:rsidRDefault="00925E02" w14:paraId="732AF448" w14:textId="77777777">
      <w:pPr>
        <w:spacing w:line="360" w:lineRule="auto"/>
        <w:rPr>
          <w:sz w:val="10"/>
          <w:szCs w:val="10"/>
          <w:lang w:val="de-DE"/>
        </w:rPr>
      </w:pPr>
    </w:p>
    <w:p w:rsidRPr="0016677D" w:rsidR="00925E02" w:rsidP="00925E02" w:rsidRDefault="00925E02" w14:paraId="51EA581B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und Anschrift der Praxisstelle: ........................................................................................................</w:t>
      </w:r>
    </w:p>
    <w:p w:rsidRPr="0016677D" w:rsidR="00925E02" w:rsidP="00925E02" w:rsidRDefault="00925E02" w14:paraId="2642D7A8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925E02" w:rsidP="00925E02" w:rsidRDefault="00925E02" w14:paraId="6D580552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="00925E02" w:rsidP="00925E02" w:rsidRDefault="00925E02" w14:paraId="64D10AF4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der Leitung: ........................................................................................................................................</w:t>
      </w:r>
    </w:p>
    <w:p w:rsidRPr="00E87EB5" w:rsidR="00925E02" w:rsidP="00925E02" w:rsidRDefault="00925E02" w14:paraId="429E2FB2" w14:textId="77777777">
      <w:pPr>
        <w:spacing w:line="360" w:lineRule="auto"/>
        <w:rPr>
          <w:sz w:val="10"/>
          <w:szCs w:val="10"/>
          <w:lang w:val="de-DE"/>
        </w:rPr>
      </w:pPr>
    </w:p>
    <w:p w:rsidR="00925E02" w:rsidP="00925E02" w:rsidRDefault="00925E02" w14:paraId="49989F92" w14:textId="19F72229">
      <w:pPr>
        <w:spacing w:line="360" w:lineRule="auto"/>
        <w:rPr>
          <w:sz w:val="26"/>
          <w:szCs w:val="26"/>
          <w:lang w:val="de-DE"/>
        </w:rPr>
      </w:pPr>
      <w:r w:rsidRPr="3C9F336A" w:rsidR="1033D52F">
        <w:rPr>
          <w:sz w:val="26"/>
          <w:szCs w:val="26"/>
          <w:lang w:val="de-DE"/>
        </w:rPr>
        <w:t>Name der Anleitung:</w:t>
      </w:r>
      <w:r w:rsidRPr="3C9F336A" w:rsidR="172D7B26">
        <w:rPr>
          <w:sz w:val="26"/>
          <w:szCs w:val="26"/>
          <w:lang w:val="de-DE"/>
        </w:rPr>
        <w:t xml:space="preserve"> </w:t>
      </w:r>
      <w:r w:rsidRPr="3C9F336A" w:rsidR="1033D52F">
        <w:rPr>
          <w:sz w:val="26"/>
          <w:szCs w:val="26"/>
          <w:lang w:val="de-DE"/>
        </w:rPr>
        <w:t>....................................................................................................................................</w:t>
      </w:r>
    </w:p>
    <w:p w:rsidRPr="00E87EB5" w:rsidR="00925E02" w:rsidP="00925E02" w:rsidRDefault="00925E02" w14:paraId="7F2E910E" w14:textId="77777777">
      <w:pPr>
        <w:spacing w:line="240" w:lineRule="auto"/>
        <w:rPr>
          <w:b/>
          <w:bCs/>
          <w:sz w:val="26"/>
          <w:szCs w:val="26"/>
          <w:lang w:val="de-DE"/>
        </w:rPr>
      </w:pPr>
    </w:p>
    <w:p w:rsidRPr="00E87EB5" w:rsidR="00925E02" w:rsidP="00925E02" w:rsidRDefault="00925E02" w14:paraId="387FD14E" w14:textId="77777777">
      <w:pPr>
        <w:pBdr>
          <w:bottom w:val="single" w:color="auto" w:sz="4" w:space="1"/>
        </w:pBdr>
        <w:spacing w:after="240" w:line="240" w:lineRule="auto"/>
        <w:rPr>
          <w:b/>
          <w:bCs/>
          <w:sz w:val="26"/>
          <w:szCs w:val="26"/>
          <w:lang w:val="de-DE"/>
        </w:rPr>
      </w:pPr>
      <w:r w:rsidRPr="00E87EB5">
        <w:rPr>
          <w:b/>
          <w:bCs/>
          <w:sz w:val="26"/>
          <w:szCs w:val="26"/>
          <w:lang w:val="de-DE"/>
        </w:rPr>
        <w:t xml:space="preserve">Daten bis zur Zwischen- bzw. Schlussbeurteilung: </w:t>
      </w:r>
    </w:p>
    <w:p w:rsidRPr="00E87EB5" w:rsidR="00925E02" w:rsidP="00925E02" w:rsidRDefault="00925E02" w14:paraId="1A8D63B2" w14:textId="77777777">
      <w:pPr>
        <w:spacing w:line="360" w:lineRule="auto"/>
        <w:rPr>
          <w:b/>
          <w:bCs/>
          <w:sz w:val="26"/>
          <w:szCs w:val="26"/>
          <w:u w:val="single"/>
          <w:lang w:val="de-DE"/>
        </w:rPr>
      </w:pPr>
      <w:r w:rsidRPr="00E87EB5">
        <w:rPr>
          <w:b/>
          <w:bCs/>
          <w:sz w:val="26"/>
          <w:szCs w:val="26"/>
          <w:u w:val="single"/>
          <w:lang w:val="de-DE"/>
        </w:rPr>
        <w:t xml:space="preserve">Summe </w:t>
      </w:r>
      <w:r>
        <w:rPr>
          <w:b/>
          <w:bCs/>
          <w:sz w:val="26"/>
          <w:szCs w:val="26"/>
          <w:u w:val="single"/>
          <w:lang w:val="de-DE"/>
        </w:rPr>
        <w:t xml:space="preserve">aller </w:t>
      </w:r>
      <w:r w:rsidRPr="00E87EB5">
        <w:rPr>
          <w:b/>
          <w:bCs/>
          <w:sz w:val="26"/>
          <w:szCs w:val="26"/>
          <w:u w:val="single"/>
          <w:lang w:val="de-DE"/>
        </w:rPr>
        <w:t xml:space="preserve">abgeleisteten Praxisstunden von September bis </w:t>
      </w:r>
      <w:r>
        <w:rPr>
          <w:b/>
          <w:bCs/>
          <w:sz w:val="26"/>
          <w:szCs w:val="26"/>
          <w:u w:val="single"/>
          <w:lang w:val="de-DE"/>
        </w:rPr>
        <w:t>eine Woche vor dem</w:t>
      </w:r>
      <w:r w:rsidRPr="00E87EB5">
        <w:rPr>
          <w:b/>
          <w:bCs/>
          <w:sz w:val="26"/>
          <w:szCs w:val="26"/>
          <w:u w:val="single"/>
          <w:lang w:val="de-DE"/>
        </w:rPr>
        <w:t xml:space="preserve"> Abgabetermin der Beurteilung:</w:t>
      </w:r>
      <w:r>
        <w:rPr>
          <w:b/>
          <w:bCs/>
          <w:sz w:val="26"/>
          <w:szCs w:val="26"/>
          <w:lang w:val="de-DE"/>
        </w:rPr>
        <w:t xml:space="preserve"> </w:t>
      </w:r>
      <w:r>
        <w:rPr>
          <w:sz w:val="26"/>
          <w:szCs w:val="26"/>
          <w:lang w:val="de-DE"/>
        </w:rPr>
        <w:t>...................................</w:t>
      </w:r>
    </w:p>
    <w:p w:rsidR="00925E02" w:rsidP="00925E02" w:rsidRDefault="00925E02" w14:paraId="3D366CA5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6BF2CCA2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5CA142C2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318AF980" w14:textId="77777777">
      <w:pPr>
        <w:spacing w:line="360" w:lineRule="auto"/>
        <w:rPr>
          <w:sz w:val="2"/>
          <w:szCs w:val="2"/>
          <w:lang w:val="de-DE"/>
        </w:rPr>
      </w:pPr>
    </w:p>
    <w:p w:rsidRPr="00E87EB5" w:rsidR="00925E02" w:rsidP="00925E02" w:rsidRDefault="00925E02" w14:paraId="3B9261FE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79C6137A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Urlaubstage bis zur Beurteilung: .................................. Krankheitstage: ...........................................</w:t>
      </w:r>
    </w:p>
    <w:p w:rsidR="00925E02" w:rsidP="00925E02" w:rsidRDefault="00925E02" w14:paraId="3EE63717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 xml:space="preserve">Sonstige Versäumnistage: .............................................. </w:t>
      </w:r>
    </w:p>
    <w:p w:rsidR="00925E02" w:rsidP="00925E02" w:rsidRDefault="00925E02" w14:paraId="20DC4C4B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3E67920B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265A7DB3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7894FD5D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06C8C19D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5EB85C01" w14:textId="77777777">
      <w:pPr>
        <w:spacing w:line="360" w:lineRule="auto"/>
        <w:rPr>
          <w:sz w:val="2"/>
          <w:szCs w:val="2"/>
          <w:lang w:val="de-DE"/>
        </w:rPr>
      </w:pPr>
    </w:p>
    <w:p w:rsidRPr="00E87EB5" w:rsidR="00925E02" w:rsidP="00925E02" w:rsidRDefault="00925E02" w14:paraId="61AE8680" w14:textId="77777777">
      <w:pPr>
        <w:spacing w:line="360" w:lineRule="auto"/>
        <w:rPr>
          <w:sz w:val="2"/>
          <w:szCs w:val="2"/>
          <w:lang w:val="de-DE"/>
        </w:rPr>
      </w:pPr>
    </w:p>
    <w:p w:rsidR="00925E02" w:rsidP="00925E02" w:rsidRDefault="00925E02" w14:paraId="7F6ACB2A" w14:textId="66EDA1F9">
      <w:pPr>
        <w:spacing w:line="360" w:lineRule="auto"/>
        <w:rPr>
          <w:sz w:val="26"/>
          <w:szCs w:val="26"/>
          <w:lang w:val="de-DE"/>
        </w:rPr>
      </w:pPr>
      <w:r w:rsidRPr="3C9F336A" w:rsidR="1033D52F">
        <w:rPr>
          <w:b w:val="1"/>
          <w:bCs w:val="1"/>
          <w:sz w:val="26"/>
          <w:szCs w:val="26"/>
          <w:u w:val="single"/>
          <w:lang w:val="de-DE"/>
        </w:rPr>
        <w:t>Summe der Fehltage</w:t>
      </w:r>
      <w:r w:rsidRPr="3C9F336A" w:rsidR="1033D52F">
        <w:rPr>
          <w:b w:val="1"/>
          <w:bCs w:val="1"/>
          <w:sz w:val="26"/>
          <w:szCs w:val="26"/>
          <w:lang w:val="de-DE"/>
        </w:rPr>
        <w:t xml:space="preserve"> </w:t>
      </w:r>
      <w:r w:rsidRPr="3C9F336A" w:rsidR="1033D52F">
        <w:rPr>
          <w:sz w:val="26"/>
          <w:szCs w:val="26"/>
          <w:lang w:val="de-DE"/>
        </w:rPr>
        <w:t>(Urlaubstage</w:t>
      </w:r>
      <w:r w:rsidRPr="3C9F336A" w:rsidR="09315704">
        <w:rPr>
          <w:sz w:val="26"/>
          <w:szCs w:val="26"/>
          <w:lang w:val="de-DE"/>
        </w:rPr>
        <w:t>,</w:t>
      </w:r>
      <w:r w:rsidRPr="3C9F336A" w:rsidR="1033D52F">
        <w:rPr>
          <w:sz w:val="26"/>
          <w:szCs w:val="26"/>
          <w:lang w:val="de-DE"/>
        </w:rPr>
        <w:t xml:space="preserve"> Krankheitstage und sonstige Versäumnistage): ................. </w:t>
      </w:r>
    </w:p>
    <w:p w:rsidR="3C9F336A" w:rsidP="3C9F336A" w:rsidRDefault="3C9F336A" w14:paraId="4CC64B4D" w14:textId="214DB875">
      <w:pPr>
        <w:pBdr>
          <w:bottom w:val="single" w:color="FF000000" w:sz="4" w:space="1"/>
        </w:pBdr>
        <w:spacing w:line="240" w:lineRule="auto"/>
        <w:rPr>
          <w:b w:val="1"/>
          <w:bCs w:val="1"/>
          <w:sz w:val="26"/>
          <w:szCs w:val="26"/>
          <w:lang w:val="de-DE"/>
        </w:rPr>
      </w:pPr>
    </w:p>
    <w:p w:rsidRPr="00E87EB5" w:rsidR="00925E02" w:rsidP="00925E02" w:rsidRDefault="00925E02" w14:paraId="279BEFCA" w14:textId="77777777">
      <w:pPr>
        <w:pBdr>
          <w:bottom w:val="single" w:color="auto" w:sz="4" w:space="1"/>
        </w:pBdr>
        <w:spacing w:line="240" w:lineRule="auto"/>
        <w:rPr>
          <w:b/>
          <w:bCs/>
          <w:sz w:val="26"/>
          <w:szCs w:val="26"/>
          <w:lang w:val="de-DE"/>
        </w:rPr>
      </w:pPr>
      <w:r w:rsidRPr="00E87EB5">
        <w:rPr>
          <w:b/>
          <w:bCs/>
          <w:sz w:val="26"/>
          <w:szCs w:val="26"/>
          <w:lang w:val="de-DE"/>
        </w:rPr>
        <w:t>Einsatz der/des Studierenden:</w:t>
      </w:r>
    </w:p>
    <w:p w:rsidR="00925E02" w:rsidP="00925E02" w:rsidRDefault="00925E02" w14:paraId="244ADBAC" w14:textId="77777777">
      <w:pPr>
        <w:spacing w:line="360" w:lineRule="auto"/>
        <w:rPr>
          <w:sz w:val="26"/>
          <w:szCs w:val="26"/>
          <w:lang w:val="de-DE"/>
        </w:rPr>
      </w:pPr>
    </w:p>
    <w:p w:rsidRPr="0016677D" w:rsidR="00925E02" w:rsidP="00925E02" w:rsidRDefault="00925E02" w14:paraId="66DA0D4E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925E02" w:rsidP="00925E02" w:rsidRDefault="00925E02" w14:paraId="563D4F89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925E02" w:rsidP="00925E02" w:rsidRDefault="00925E02" w14:paraId="092131AF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925E02" w:rsidP="00925E02" w:rsidRDefault="00925E02" w14:paraId="597BC42A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="00925E02" w:rsidP="00925E02" w:rsidRDefault="00925E02" w14:paraId="609A119E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</w:t>
      </w:r>
    </w:p>
    <w:p w:rsidRPr="00925E02" w:rsidR="00CB1FB5" w:rsidP="00925E02" w:rsidRDefault="00637D1A" w14:paraId="2D3A011D" w14:textId="4A595837">
      <w:pPr>
        <w:spacing w:line="360" w:lineRule="auto"/>
        <w:rPr>
          <w:sz w:val="26"/>
          <w:szCs w:val="26"/>
          <w:lang w:val="de-DE"/>
        </w:rPr>
      </w:pPr>
      <w:r w:rsidRPr="00E46198">
        <w:rPr>
          <w:b/>
          <w:sz w:val="28"/>
          <w:szCs w:val="26"/>
          <w:u w:val="single"/>
          <w:lang w:val="de-DE"/>
        </w:rPr>
        <w:t>Bewertung</w:t>
      </w:r>
      <w:r w:rsidRPr="00E46198" w:rsidR="00CB1FB5">
        <w:rPr>
          <w:b/>
          <w:sz w:val="28"/>
          <w:szCs w:val="26"/>
          <w:u w:val="single"/>
          <w:lang w:val="de-DE"/>
        </w:rPr>
        <w:t xml:space="preserve"> der Leistung</w:t>
      </w:r>
      <w:r w:rsidRPr="006A2682" w:rsidR="00E46198">
        <w:rPr>
          <w:b/>
          <w:sz w:val="28"/>
          <w:szCs w:val="26"/>
          <w:u w:val="single"/>
          <w:lang w:val="de-DE"/>
        </w:rPr>
        <w:t>/Erzieherpersönlichkeit in der Praxis</w:t>
      </w:r>
    </w:p>
    <w:p w:rsidRPr="00E46198" w:rsidR="00E46198" w:rsidP="00E46198" w:rsidRDefault="00E46198" w14:paraId="25496FFC" w14:textId="77777777">
      <w:pPr>
        <w:spacing w:line="240" w:lineRule="auto"/>
        <w:rPr>
          <w:sz w:val="26"/>
          <w:szCs w:val="26"/>
        </w:rPr>
      </w:pPr>
      <w:r w:rsidRPr="002E48FF">
        <w:rPr>
          <w:sz w:val="26"/>
          <w:szCs w:val="26"/>
        </w:rPr>
        <w:t xml:space="preserve">A n f o r d e r u n g s n i v e </w:t>
      </w:r>
      <w:r w:rsidRPr="00E46198">
        <w:rPr>
          <w:sz w:val="26"/>
          <w:szCs w:val="26"/>
        </w:rPr>
        <w:t xml:space="preserve">a u 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 xml:space="preserve"> g e m ä ß   d e s   A u s b i l d u n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g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a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b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c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h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n</w:t>
      </w:r>
      <w:r>
        <w:rPr>
          <w:sz w:val="26"/>
          <w:szCs w:val="26"/>
        </w:rPr>
        <w:t xml:space="preserve"> i </w:t>
      </w:r>
      <w:r w:rsidRPr="00E46198">
        <w:rPr>
          <w:sz w:val="26"/>
          <w:szCs w:val="26"/>
        </w:rPr>
        <w:t>t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t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</w:p>
    <w:p w:rsidRPr="00E46198" w:rsidR="00E46198" w:rsidP="00E46198" w:rsidRDefault="00E46198" w14:paraId="0D59D4BE" w14:textId="77777777">
      <w:pPr>
        <w:spacing w:line="240" w:lineRule="auto"/>
        <w:rPr>
          <w:sz w:val="18"/>
          <w:szCs w:val="26"/>
          <w:lang w:val="de-DE"/>
        </w:rPr>
      </w:pPr>
      <w:r w:rsidRPr="00E46198">
        <w:rPr>
          <w:sz w:val="24"/>
          <w:szCs w:val="26"/>
          <w:lang w:val="de-DE"/>
        </w:rPr>
        <w:t>Bitte kreuzen Sie jeweils ein Feld an und ergänzen Sie nach Bedarf durch Ihre Bemerkung.</w:t>
      </w:r>
    </w:p>
    <w:p w:rsidR="00E46198" w:rsidP="0055032C" w:rsidRDefault="00E46198" w14:paraId="0D49BFF4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p w:rsidRPr="00E46198" w:rsidR="0055032C" w:rsidP="0055032C" w:rsidRDefault="0055032C" w14:paraId="6155AAB6" w14:textId="77777777">
      <w:pPr>
        <w:spacing w:line="240" w:lineRule="auto"/>
        <w:jc w:val="both"/>
        <w:rPr>
          <w:b/>
          <w:sz w:val="26"/>
          <w:szCs w:val="26"/>
          <w:lang w:val="de-DE"/>
        </w:rPr>
      </w:pPr>
      <w:r w:rsidRPr="00E46198">
        <w:rPr>
          <w:b/>
          <w:sz w:val="26"/>
          <w:szCs w:val="26"/>
          <w:lang w:val="de-DE"/>
        </w:rPr>
        <w:t>1. Entwicklung pädagogische</w:t>
      </w:r>
      <w:r w:rsidR="00A40504">
        <w:rPr>
          <w:b/>
          <w:sz w:val="26"/>
          <w:szCs w:val="26"/>
          <w:lang w:val="de-DE"/>
        </w:rPr>
        <w:t>r</w:t>
      </w:r>
      <w:r w:rsidRPr="00E46198">
        <w:rPr>
          <w:b/>
          <w:sz w:val="26"/>
          <w:szCs w:val="26"/>
          <w:lang w:val="de-DE"/>
        </w:rPr>
        <w:t xml:space="preserve"> Professionalität</w:t>
      </w:r>
    </w:p>
    <w:p w:rsidR="0055032C" w:rsidP="0055032C" w:rsidRDefault="0055032C" w14:paraId="2E82F55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E46198" w:rsidTr="006A2682" w14:paraId="70E6A72A" w14:textId="77777777">
        <w:tc>
          <w:tcPr>
            <w:tcW w:w="4962" w:type="dxa"/>
          </w:tcPr>
          <w:p w:rsidR="00E46198" w:rsidP="00E46198" w:rsidRDefault="00E46198" w14:paraId="710BC42D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entwickelt ihre/seine </w:t>
            </w:r>
            <w:r w:rsidRPr="0019593C">
              <w:rPr>
                <w:sz w:val="26"/>
                <w:szCs w:val="26"/>
                <w:u w:val="single"/>
                <w:lang w:val="de-DE"/>
              </w:rPr>
              <w:t xml:space="preserve">professionelle </w:t>
            </w:r>
            <w:r>
              <w:rPr>
                <w:sz w:val="26"/>
                <w:szCs w:val="26"/>
                <w:u w:val="single"/>
                <w:lang w:val="de-DE"/>
              </w:rPr>
              <w:t>P</w:t>
            </w:r>
            <w:r w:rsidRPr="0019593C">
              <w:rPr>
                <w:sz w:val="26"/>
                <w:szCs w:val="26"/>
                <w:u w:val="single"/>
                <w:lang w:val="de-DE"/>
              </w:rPr>
              <w:t>ersönlichkeit</w:t>
            </w:r>
            <w:r>
              <w:rPr>
                <w:sz w:val="26"/>
                <w:szCs w:val="26"/>
                <w:u w:val="single"/>
                <w:lang w:val="de-DE"/>
              </w:rPr>
              <w:t xml:space="preserve"> als Erzieherin/Erzieher</w:t>
            </w:r>
            <w:r w:rsidR="00A40504">
              <w:rPr>
                <w:sz w:val="26"/>
                <w:szCs w:val="26"/>
                <w:u w:val="single"/>
                <w:lang w:val="de-DE"/>
              </w:rPr>
              <w:t>.</w:t>
            </w:r>
          </w:p>
          <w:p w:rsidR="00E46198" w:rsidP="00E46198" w:rsidRDefault="00E46198" w14:paraId="6B71F8EB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5C597E" w:rsidR="00E46198" w:rsidP="00E46198" w:rsidRDefault="00E46198" w14:paraId="0E6731E8" w14:textId="77777777">
            <w:pPr>
              <w:spacing w:line="240" w:lineRule="auto"/>
              <w:jc w:val="both"/>
              <w:rPr>
                <w:szCs w:val="26"/>
                <w:lang w:val="de-DE"/>
              </w:rPr>
            </w:pPr>
            <w:r w:rsidRPr="005C597E">
              <w:rPr>
                <w:szCs w:val="26"/>
                <w:lang w:val="de-DE"/>
              </w:rPr>
              <w:t>(</w:t>
            </w:r>
            <w:r>
              <w:rPr>
                <w:szCs w:val="26"/>
                <w:lang w:val="de-DE"/>
              </w:rPr>
              <w:t>z.B</w:t>
            </w:r>
            <w:r w:rsidRPr="005C597E">
              <w:rPr>
                <w:szCs w:val="26"/>
                <w:lang w:val="de-DE"/>
              </w:rPr>
              <w:t>. pädagogische Grundhaltung, Einfühlungsvermögen, Menschenbild. Abhängigkeiten sowie „Verwicklungen“</w:t>
            </w:r>
            <w:r>
              <w:rPr>
                <w:szCs w:val="26"/>
                <w:lang w:val="de-DE"/>
              </w:rPr>
              <w:t xml:space="preserve"> und eigene</w:t>
            </w:r>
            <w:r w:rsidRPr="005C597E">
              <w:rPr>
                <w:szCs w:val="26"/>
                <w:lang w:val="de-DE"/>
              </w:rPr>
              <w:t xml:space="preserve"> Persönlichkeit</w:t>
            </w:r>
            <w:r>
              <w:rPr>
                <w:szCs w:val="26"/>
                <w:lang w:val="de-DE"/>
              </w:rPr>
              <w:t>santeile werden erkannt, weiter</w:t>
            </w:r>
            <w:r w:rsidRPr="005C597E">
              <w:rPr>
                <w:szCs w:val="26"/>
                <w:lang w:val="de-DE"/>
              </w:rPr>
              <w:t>entwickelt und reflektiert. Die Fähigkeit zu konstruktiver Kritik, Selbst- und Fremdeinschätzung ist dem Ausbildungsstand entsprechend professionell vorhanden</w:t>
            </w:r>
            <w:r w:rsidR="005D6F4C">
              <w:rPr>
                <w:szCs w:val="26"/>
                <w:lang w:val="de-DE"/>
              </w:rPr>
              <w:t>, ..</w:t>
            </w:r>
            <w:r w:rsidRPr="005C597E">
              <w:rPr>
                <w:szCs w:val="26"/>
                <w:lang w:val="de-DE"/>
              </w:rPr>
              <w:t>.)</w:t>
            </w:r>
          </w:p>
          <w:p w:rsidR="00E46198" w:rsidP="0055032C" w:rsidRDefault="00E46198" w14:paraId="27F23F5D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25E02" w:rsidR="0068241A" w:rsidTr="006A2682" w14:paraId="3A0F94C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1375A17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22BFFB1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8241A" w:rsidTr="006A2682" w14:paraId="1D4D541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A40504" w14:paraId="02CBEC8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643D435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8241A" w:rsidTr="006A2682" w14:paraId="68B2919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A2682" w:rsidRDefault="00A40504" w14:paraId="3A9F23D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 xml:space="preserve">ntspricht </w:t>
                  </w:r>
                  <w:r w:rsidR="006A2682"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llgemein</w:t>
                  </w:r>
                  <w:r w:rsidR="006A2682"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062F894A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8241A" w:rsidTr="006A2682" w14:paraId="3D6F4E7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2588CA3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0BC270D5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8241A" w:rsidTr="006A2682" w14:paraId="30F84CDD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722299E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3476145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8241A" w:rsidTr="006A2682" w14:paraId="3022EAD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D45AF4" w:rsidRDefault="00A40504" w14:paraId="40A997A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452B7B3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E46198" w:rsidP="0055032C" w:rsidRDefault="00E46198" w14:paraId="4698D9C1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E46198" w:rsidP="0055032C" w:rsidRDefault="00E46198" w14:paraId="5BA7DF3B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5032C" w:rsidP="0055032C" w:rsidRDefault="00E46198" w14:paraId="522BC6B4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E46198" w:rsidP="0055032C" w:rsidRDefault="00E46198" w14:paraId="7472D349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E46198" w:rsidP="0055032C" w:rsidRDefault="00E46198" w14:paraId="742086E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E303F4" w:rsidP="0055032C" w:rsidRDefault="00E303F4" w14:paraId="1EE582ED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E46198" w:rsidP="00E46198" w:rsidRDefault="00E46198" w14:paraId="65DC7A9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656D68E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5C71E32C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B7D4F" w:rsidP="00E46198" w:rsidRDefault="005B7D4F" w14:paraId="1824E3CE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0D643EDA" w14:textId="43BED839">
      <w:pPr>
        <w:spacing w:line="240" w:lineRule="auto"/>
        <w:rPr>
          <w:b w:val="1"/>
          <w:bCs w:val="1"/>
          <w:sz w:val="26"/>
          <w:szCs w:val="26"/>
          <w:lang w:val="de-DE"/>
        </w:rPr>
      </w:pPr>
    </w:p>
    <w:p w:rsidRPr="00E46198" w:rsidR="005C597E" w:rsidP="0055032C" w:rsidRDefault="0055032C" w14:paraId="02B26ADF" w14:textId="77777777">
      <w:pPr>
        <w:spacing w:line="240" w:lineRule="auto"/>
        <w:rPr>
          <w:b/>
          <w:sz w:val="26"/>
          <w:szCs w:val="26"/>
          <w:lang w:val="de-DE"/>
        </w:rPr>
      </w:pPr>
      <w:r w:rsidRPr="00E46198">
        <w:rPr>
          <w:b/>
          <w:sz w:val="26"/>
          <w:szCs w:val="26"/>
          <w:lang w:val="de-DE"/>
        </w:rPr>
        <w:t xml:space="preserve">2. </w:t>
      </w:r>
      <w:r w:rsidR="006562C6">
        <w:rPr>
          <w:b/>
          <w:sz w:val="26"/>
          <w:szCs w:val="26"/>
          <w:lang w:val="de-DE"/>
        </w:rPr>
        <w:t>K</w:t>
      </w:r>
      <w:r w:rsidR="000430E5">
        <w:rPr>
          <w:b/>
          <w:sz w:val="26"/>
          <w:szCs w:val="26"/>
          <w:lang w:val="de-DE"/>
        </w:rPr>
        <w:t>ompetenz</w:t>
      </w:r>
      <w:r w:rsidR="006562C6">
        <w:rPr>
          <w:b/>
          <w:sz w:val="26"/>
          <w:szCs w:val="26"/>
          <w:lang w:val="de-DE"/>
        </w:rPr>
        <w:t xml:space="preserve"> Beziehungen aufzubauen und zu gestalten</w:t>
      </w:r>
    </w:p>
    <w:p w:rsidR="0055032C" w:rsidP="0055032C" w:rsidRDefault="0055032C" w14:paraId="11BAA224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E46198" w:rsidTr="006A2682" w14:paraId="7C4A4A42" w14:textId="77777777">
        <w:tc>
          <w:tcPr>
            <w:tcW w:w="4962" w:type="dxa"/>
          </w:tcPr>
          <w:p w:rsidR="00E46198" w:rsidP="00F907CD" w:rsidRDefault="00E46198" w14:paraId="3FEAEA3D" w14:textId="7380C96E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nimmt </w:t>
            </w:r>
            <w:r w:rsidRPr="0068241A">
              <w:rPr>
                <w:sz w:val="26"/>
                <w:szCs w:val="26"/>
                <w:u w:val="single"/>
                <w:lang w:val="de-DE"/>
              </w:rPr>
              <w:t>Kontakt</w:t>
            </w:r>
            <w:r>
              <w:rPr>
                <w:sz w:val="26"/>
                <w:szCs w:val="26"/>
                <w:lang w:val="de-DE"/>
              </w:rPr>
              <w:t xml:space="preserve"> zu Kindern</w:t>
            </w:r>
            <w:r w:rsidR="00A40504">
              <w:rPr>
                <w:sz w:val="26"/>
                <w:szCs w:val="26"/>
                <w:lang w:val="de-DE"/>
              </w:rPr>
              <w:t>/Jugendlichen/jungen Erwachsenen</w:t>
            </w:r>
            <w:r w:rsidR="001E0A8E">
              <w:rPr>
                <w:sz w:val="26"/>
                <w:szCs w:val="26"/>
                <w:lang w:val="de-DE"/>
              </w:rPr>
              <w:t xml:space="preserve"> a</w:t>
            </w:r>
            <w:r w:rsidR="00F020B3">
              <w:rPr>
                <w:sz w:val="26"/>
                <w:szCs w:val="26"/>
                <w:lang w:val="de-DE"/>
              </w:rPr>
              <w:t xml:space="preserve">uf. </w:t>
            </w:r>
            <w:r w:rsidRPr="002E75CC" w:rsidR="003148B2">
              <w:rPr>
                <w:sz w:val="26"/>
                <w:szCs w:val="26"/>
                <w:lang w:val="de-DE"/>
              </w:rPr>
              <w:t>Sie/</w:t>
            </w:r>
            <w:r w:rsidRPr="002E75CC" w:rsidR="001A4ADD">
              <w:rPr>
                <w:sz w:val="26"/>
                <w:szCs w:val="26"/>
                <w:lang w:val="de-DE"/>
              </w:rPr>
              <w:t>e</w:t>
            </w:r>
            <w:r w:rsidRPr="002E75CC" w:rsidR="003148B2">
              <w:rPr>
                <w:sz w:val="26"/>
                <w:szCs w:val="26"/>
                <w:lang w:val="de-DE"/>
              </w:rPr>
              <w:t>r</w:t>
            </w:r>
            <w:r w:rsidRPr="002E75CC" w:rsidR="001D1BB8">
              <w:rPr>
                <w:sz w:val="26"/>
                <w:szCs w:val="26"/>
                <w:lang w:val="de-DE"/>
              </w:rPr>
              <w:t xml:space="preserve"> </w:t>
            </w:r>
            <w:r w:rsidRPr="002E75CC" w:rsidR="004A398C">
              <w:rPr>
                <w:sz w:val="26"/>
                <w:szCs w:val="26"/>
                <w:lang w:val="de-DE"/>
              </w:rPr>
              <w:t xml:space="preserve">zeigt sich </w:t>
            </w:r>
            <w:r w:rsidRPr="002E75CC" w:rsidR="004B557F">
              <w:rPr>
                <w:sz w:val="26"/>
                <w:szCs w:val="26"/>
                <w:lang w:val="de-DE"/>
              </w:rPr>
              <w:t xml:space="preserve">gemäß der pädagogischen Grundhaltung </w:t>
            </w:r>
            <w:r w:rsidRPr="002E75CC" w:rsidR="004A398C">
              <w:rPr>
                <w:sz w:val="26"/>
                <w:szCs w:val="26"/>
                <w:lang w:val="de-DE"/>
              </w:rPr>
              <w:t xml:space="preserve">wertschätzend, </w:t>
            </w:r>
            <w:r w:rsidRPr="002E75CC" w:rsidR="004B557F">
              <w:rPr>
                <w:sz w:val="26"/>
                <w:szCs w:val="26"/>
                <w:lang w:val="de-DE"/>
              </w:rPr>
              <w:t>einfühlsam und authentisch</w:t>
            </w:r>
            <w:r w:rsidRPr="002E75CC" w:rsidR="004A398C">
              <w:rPr>
                <w:sz w:val="26"/>
                <w:szCs w:val="26"/>
                <w:lang w:val="de-DE"/>
              </w:rPr>
              <w:t xml:space="preserve"> </w:t>
            </w:r>
            <w:r w:rsidRPr="002E75CC" w:rsidR="004B557F">
              <w:rPr>
                <w:sz w:val="26"/>
                <w:szCs w:val="26"/>
                <w:lang w:val="de-DE"/>
              </w:rPr>
              <w:t>gegenüber den Kindern/Jugendlichen/jungen Erwachsenen</w:t>
            </w:r>
            <w:r w:rsidRPr="002E75CC" w:rsidR="00A40504">
              <w:rPr>
                <w:sz w:val="26"/>
                <w:szCs w:val="26"/>
                <w:lang w:val="de-DE"/>
              </w:rPr>
              <w:t>. Sie/</w:t>
            </w:r>
            <w:r w:rsidRPr="002E75CC" w:rsidR="001A4ADD">
              <w:rPr>
                <w:sz w:val="26"/>
                <w:szCs w:val="26"/>
                <w:lang w:val="de-DE"/>
              </w:rPr>
              <w:t>e</w:t>
            </w:r>
            <w:r w:rsidRPr="002E75CC" w:rsidR="00A40504">
              <w:rPr>
                <w:sz w:val="26"/>
                <w:szCs w:val="26"/>
                <w:lang w:val="de-DE"/>
              </w:rPr>
              <w:t>r</w:t>
            </w:r>
            <w:r w:rsidRPr="002E75CC">
              <w:rPr>
                <w:sz w:val="26"/>
                <w:szCs w:val="26"/>
                <w:lang w:val="de-DE"/>
              </w:rPr>
              <w:t xml:space="preserve"> </w:t>
            </w:r>
            <w:r w:rsidRPr="002E75CC" w:rsidR="001A4ADD">
              <w:rPr>
                <w:sz w:val="26"/>
                <w:szCs w:val="26"/>
                <w:lang w:val="de-DE"/>
              </w:rPr>
              <w:t>kooperiert mit dem</w:t>
            </w:r>
            <w:r w:rsidRPr="002E75CC" w:rsidR="000B4A5E">
              <w:rPr>
                <w:sz w:val="26"/>
                <w:szCs w:val="26"/>
                <w:lang w:val="de-DE"/>
              </w:rPr>
              <w:t xml:space="preserve"> Team und </w:t>
            </w:r>
            <w:r w:rsidRPr="002E75CC" w:rsidR="00785C55">
              <w:rPr>
                <w:sz w:val="26"/>
                <w:szCs w:val="26"/>
                <w:lang w:val="de-DE"/>
              </w:rPr>
              <w:t>kann mit</w:t>
            </w:r>
            <w:r w:rsidRPr="002E75CC">
              <w:rPr>
                <w:sz w:val="26"/>
                <w:szCs w:val="26"/>
                <w:lang w:val="de-DE"/>
              </w:rPr>
              <w:t xml:space="preserve"> </w:t>
            </w:r>
            <w:r w:rsidRPr="002E75CC" w:rsidR="00D57780">
              <w:rPr>
                <w:sz w:val="26"/>
                <w:szCs w:val="26"/>
                <w:lang w:val="de-DE"/>
              </w:rPr>
              <w:t>konstruktive</w:t>
            </w:r>
            <w:r w:rsidRPr="002E75CC" w:rsidR="000B4A5E">
              <w:rPr>
                <w:sz w:val="26"/>
                <w:szCs w:val="26"/>
                <w:lang w:val="de-DE"/>
              </w:rPr>
              <w:t>n</w:t>
            </w:r>
            <w:r w:rsidRPr="002E75CC" w:rsidR="00D57780">
              <w:rPr>
                <w:sz w:val="26"/>
                <w:szCs w:val="26"/>
                <w:lang w:val="de-DE"/>
              </w:rPr>
              <w:t xml:space="preserve"> Rückmeldung</w:t>
            </w:r>
            <w:r w:rsidRPr="002E75CC" w:rsidR="000B4A5E">
              <w:rPr>
                <w:sz w:val="26"/>
                <w:szCs w:val="26"/>
                <w:lang w:val="de-DE"/>
              </w:rPr>
              <w:t>en</w:t>
            </w:r>
            <w:r w:rsidRPr="002E75CC">
              <w:rPr>
                <w:sz w:val="26"/>
                <w:szCs w:val="26"/>
                <w:lang w:val="de-DE"/>
              </w:rPr>
              <w:t xml:space="preserve"> </w:t>
            </w:r>
            <w:r w:rsidRPr="002E75CC" w:rsidR="00785C55">
              <w:rPr>
                <w:sz w:val="26"/>
                <w:szCs w:val="26"/>
                <w:lang w:val="de-DE"/>
              </w:rPr>
              <w:t>umgehen</w:t>
            </w:r>
            <w:r w:rsidRPr="002E75CC" w:rsidR="003148B2">
              <w:rPr>
                <w:sz w:val="26"/>
                <w:szCs w:val="26"/>
                <w:lang w:val="de-DE"/>
              </w:rPr>
              <w:t>.</w:t>
            </w:r>
          </w:p>
          <w:p w:rsidR="00E46198" w:rsidP="00F907CD" w:rsidRDefault="00E46198" w14:paraId="3229089E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6632A8" w:rsidR="00E46198" w:rsidP="00F907CD" w:rsidRDefault="00E46198" w14:paraId="6B3C62CC" w14:textId="77777777">
            <w:pPr>
              <w:spacing w:line="240" w:lineRule="auto"/>
              <w:jc w:val="both"/>
              <w:rPr>
                <w:szCs w:val="26"/>
                <w:lang w:val="de-DE"/>
              </w:rPr>
            </w:pPr>
            <w:r w:rsidRPr="005C597E">
              <w:rPr>
                <w:szCs w:val="26"/>
                <w:lang w:val="de-DE"/>
              </w:rPr>
              <w:t>(</w:t>
            </w:r>
            <w:r>
              <w:rPr>
                <w:szCs w:val="26"/>
                <w:lang w:val="de-DE"/>
              </w:rPr>
              <w:t>z.B</w:t>
            </w:r>
            <w:r w:rsidRPr="005C597E">
              <w:rPr>
                <w:szCs w:val="26"/>
                <w:lang w:val="de-DE"/>
              </w:rPr>
              <w:t xml:space="preserve">. </w:t>
            </w:r>
            <w:r w:rsidR="00A40504">
              <w:rPr>
                <w:szCs w:val="26"/>
                <w:lang w:val="de-DE"/>
              </w:rPr>
              <w:t xml:space="preserve">Offenheit, Aufmerksamkeit und Toleranz gegenüber Mitmenschen, ressourcenorientierte Grundhaltung, Betrachtung der Kinder/Jugendlichen/jungen Erwachsenen </w:t>
            </w:r>
            <w:r w:rsidR="00703547">
              <w:rPr>
                <w:szCs w:val="26"/>
                <w:lang w:val="de-DE"/>
              </w:rPr>
              <w:t>als Subjekte ihrer Entwicklung, 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25E02" w:rsidR="006A2682" w:rsidTr="006A2682" w14:paraId="0D0E0E2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6A71E4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44242E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5657DB90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6F41033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C265A0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7685468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38EFF2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FE02F5A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44F2E488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1F01AD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342639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27D94611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535FEFD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383F19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50BD9FA1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5561C3D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2A28B10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E46198" w:rsidP="00F907CD" w:rsidRDefault="00E46198" w14:paraId="15A1D3E2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E46198" w:rsidRDefault="0068241A" w14:paraId="490FB8EB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B7D4F" w:rsidP="3C9F336A" w:rsidRDefault="005B7D4F" w14:paraId="129E546F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B7D4F" w:rsidP="3C9F336A" w:rsidRDefault="005B7D4F" w14:paraId="63701EF9" w14:textId="77777777">
      <w:pPr>
        <w:spacing w:line="240" w:lineRule="auto"/>
        <w:jc w:val="both"/>
        <w:rPr>
          <w:sz w:val="26"/>
          <w:szCs w:val="26"/>
          <w:lang w:val="de-DE"/>
        </w:rPr>
      </w:pPr>
      <w:r w:rsidRPr="3C9F336A" w:rsidR="4F7402FC"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="005B7D4F" w:rsidP="3C9F336A" w:rsidRDefault="005B7D4F" w14:paraId="6B516F9A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3C9F336A" w:rsidRDefault="005B7D4F" w14:paraId="0F5CAC53" w14:textId="77777777">
      <w:pPr>
        <w:spacing w:line="240" w:lineRule="auto"/>
        <w:jc w:val="both"/>
        <w:rPr>
          <w:sz w:val="26"/>
          <w:szCs w:val="26"/>
          <w:lang w:val="de-DE"/>
        </w:rPr>
      </w:pPr>
      <w:r w:rsidRPr="3C9F336A" w:rsidR="4F7402FC"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B7D4F" w:rsidP="3C9F336A" w:rsidRDefault="005B7D4F" w14:paraId="0B2B7A95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3C9F336A" w:rsidRDefault="005B7D4F" w14:paraId="51D944B2" w14:textId="77777777">
      <w:pPr>
        <w:spacing w:line="240" w:lineRule="auto"/>
        <w:jc w:val="both"/>
        <w:rPr>
          <w:sz w:val="26"/>
          <w:szCs w:val="26"/>
          <w:lang w:val="de-DE"/>
        </w:rPr>
      </w:pPr>
      <w:r w:rsidRPr="3C9F336A" w:rsidR="4F7402FC"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B7D4F" w:rsidP="3C9F336A" w:rsidRDefault="005B7D4F" w14:paraId="56E07478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3C9F336A" w:rsidRDefault="005B7D4F" w14:paraId="3B4041EB" w14:textId="77777777">
      <w:pPr>
        <w:spacing w:line="240" w:lineRule="auto"/>
        <w:jc w:val="both"/>
        <w:rPr>
          <w:sz w:val="26"/>
          <w:szCs w:val="26"/>
          <w:lang w:val="de-DE"/>
        </w:rPr>
      </w:pPr>
      <w:r w:rsidRPr="3C9F336A" w:rsidR="4F7402FC"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B7D4F" w:rsidP="3C9F336A" w:rsidRDefault="005B7D4F" w14:paraId="1ABF96A8" w14:textId="1673F0ED">
      <w:pPr>
        <w:spacing w:line="240" w:lineRule="auto"/>
        <w:jc w:val="both"/>
        <w:rPr>
          <w:sz w:val="26"/>
          <w:szCs w:val="26"/>
          <w:lang w:val="de-DE"/>
        </w:rPr>
      </w:pPr>
    </w:p>
    <w:p w:rsidR="005B7D4F" w:rsidP="00925E02" w:rsidRDefault="005B7D4F" w14:paraId="2802E666" w14:textId="1FD7BBF7">
      <w:pPr>
        <w:spacing w:line="240" w:lineRule="auto"/>
        <w:jc w:val="both"/>
        <w:rPr>
          <w:sz w:val="26"/>
          <w:szCs w:val="26"/>
          <w:lang w:val="de-DE"/>
        </w:rPr>
      </w:pPr>
    </w:p>
    <w:p w:rsidRPr="0068241A" w:rsidR="0055032C" w:rsidP="0055032C" w:rsidRDefault="0055032C" w14:paraId="124D9A7E" w14:textId="77777777">
      <w:pPr>
        <w:spacing w:line="240" w:lineRule="auto"/>
        <w:rPr>
          <w:b/>
          <w:sz w:val="26"/>
          <w:szCs w:val="26"/>
          <w:lang w:val="de-DE"/>
        </w:rPr>
      </w:pPr>
      <w:r w:rsidRPr="0068241A">
        <w:rPr>
          <w:b/>
          <w:sz w:val="26"/>
          <w:szCs w:val="26"/>
          <w:lang w:val="de-DE"/>
        </w:rPr>
        <w:t>3. Führung einer Gruppe</w:t>
      </w:r>
    </w:p>
    <w:p w:rsidR="0055032C" w:rsidP="0055032C" w:rsidRDefault="0055032C" w14:paraId="462C9988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6D4BD56D" w14:textId="77777777">
        <w:tc>
          <w:tcPr>
            <w:tcW w:w="4962" w:type="dxa"/>
          </w:tcPr>
          <w:p w:rsidRPr="002E75CC" w:rsidR="0068241A" w:rsidP="0068241A" w:rsidRDefault="0068241A" w14:paraId="380AD45E" w14:textId="54C52AAF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 w:rsidRPr="002E75CC">
              <w:rPr>
                <w:sz w:val="26"/>
                <w:szCs w:val="26"/>
                <w:lang w:val="de-DE"/>
              </w:rPr>
              <w:t xml:space="preserve">Die/der Studierende </w:t>
            </w:r>
            <w:r w:rsidRPr="002E75CC" w:rsidR="008B5A2F">
              <w:rPr>
                <w:sz w:val="26"/>
                <w:szCs w:val="26"/>
                <w:lang w:val="de-DE"/>
              </w:rPr>
              <w:t xml:space="preserve">leitet </w:t>
            </w:r>
            <w:r w:rsidRPr="002E75CC" w:rsidR="0012435B">
              <w:rPr>
                <w:sz w:val="26"/>
                <w:szCs w:val="26"/>
                <w:u w:val="single"/>
                <w:lang w:val="de-DE"/>
              </w:rPr>
              <w:t>eine Kleingruppe</w:t>
            </w:r>
            <w:r w:rsidRPr="002E75CC" w:rsidR="0012435B">
              <w:rPr>
                <w:sz w:val="26"/>
                <w:szCs w:val="26"/>
                <w:lang w:val="de-DE"/>
              </w:rPr>
              <w:t xml:space="preserve"> selbständig und überblickt </w:t>
            </w:r>
            <w:r w:rsidRPr="002E75CC" w:rsidR="00617603">
              <w:rPr>
                <w:sz w:val="26"/>
                <w:szCs w:val="26"/>
                <w:lang w:val="de-DE"/>
              </w:rPr>
              <w:t xml:space="preserve">wesentliche </w:t>
            </w:r>
            <w:r w:rsidRPr="002E75CC" w:rsidR="0012435B">
              <w:rPr>
                <w:sz w:val="26"/>
                <w:szCs w:val="26"/>
                <w:lang w:val="de-DE"/>
              </w:rPr>
              <w:t>Geschehnisse in der Gesamtgruppe. Die/</w:t>
            </w:r>
            <w:r w:rsidRPr="002E75CC" w:rsidR="007A29AC">
              <w:rPr>
                <w:sz w:val="26"/>
                <w:szCs w:val="26"/>
                <w:lang w:val="de-DE"/>
              </w:rPr>
              <w:t>d</w:t>
            </w:r>
            <w:r w:rsidRPr="002E75CC" w:rsidR="0012435B">
              <w:rPr>
                <w:sz w:val="26"/>
                <w:szCs w:val="26"/>
                <w:lang w:val="de-DE"/>
              </w:rPr>
              <w:t>er Studierende ist in der Lage situationsbezogene Handlungen einzuleiten.</w:t>
            </w:r>
          </w:p>
          <w:p w:rsidRPr="002E75CC" w:rsidR="0068241A" w:rsidP="0068241A" w:rsidRDefault="0068241A" w14:paraId="1281EB73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68241A" w:rsidR="0068241A" w:rsidP="005125EC" w:rsidRDefault="0068241A" w14:paraId="1D325154" w14:textId="29C47D68">
            <w:pPr>
              <w:spacing w:line="240" w:lineRule="auto"/>
              <w:jc w:val="both"/>
              <w:rPr>
                <w:szCs w:val="26"/>
                <w:lang w:val="de-DE"/>
              </w:rPr>
            </w:pPr>
            <w:r w:rsidRPr="002E75CC">
              <w:rPr>
                <w:szCs w:val="26"/>
                <w:lang w:val="de-DE"/>
              </w:rPr>
              <w:t>(z.B. Überblick, Umsicht, pädagogisches, methodisch-</w:t>
            </w:r>
            <w:r w:rsidRPr="002E75CC">
              <w:rPr>
                <w:lang w:val="de-DE"/>
              </w:rPr>
              <w:br/>
            </w:r>
            <w:r w:rsidRPr="002E75CC">
              <w:rPr>
                <w:szCs w:val="26"/>
                <w:lang w:val="de-DE"/>
              </w:rPr>
              <w:t>didaktisches/organisatorisches, hauswirtschaftliches und pflegerisches Können, Improvisationsfähigkeit, Flexibilität,</w:t>
            </w:r>
            <w:r w:rsidRPr="002E75CC" w:rsidR="002D45B3">
              <w:rPr>
                <w:szCs w:val="26"/>
                <w:lang w:val="de-DE"/>
              </w:rPr>
              <w:t xml:space="preserve"> </w:t>
            </w:r>
            <w:r w:rsidRPr="002E75CC" w:rsidR="00E9635B">
              <w:rPr>
                <w:szCs w:val="26"/>
                <w:lang w:val="de-DE"/>
              </w:rPr>
              <w:t>Berücksichtigung der</w:t>
            </w:r>
            <w:r w:rsidRPr="002E75CC">
              <w:rPr>
                <w:szCs w:val="26"/>
                <w:lang w:val="de-DE"/>
              </w:rPr>
              <w:t xml:space="preserve"> Individualität</w:t>
            </w:r>
            <w:r w:rsidRPr="002E75CC" w:rsidR="0013166B">
              <w:rPr>
                <w:szCs w:val="26"/>
                <w:lang w:val="de-DE"/>
              </w:rPr>
              <w:t xml:space="preserve"> und des Sozialverhaltens in der Gruppe</w:t>
            </w:r>
            <w:r w:rsidRPr="002E75CC" w:rsidR="005125EC">
              <w:rPr>
                <w:szCs w:val="26"/>
                <w:lang w:val="de-DE"/>
              </w:rPr>
              <w:t>,</w:t>
            </w:r>
            <w:r w:rsidRPr="002E75CC" w:rsidR="00353415">
              <w:rPr>
                <w:szCs w:val="26"/>
                <w:lang w:val="de-DE"/>
              </w:rPr>
              <w:t xml:space="preserve"> Erkennen von</w:t>
            </w:r>
            <w:r w:rsidRPr="002E75CC" w:rsidR="005125EC">
              <w:rPr>
                <w:szCs w:val="26"/>
                <w:lang w:val="de-DE"/>
              </w:rPr>
              <w:t xml:space="preserve"> </w:t>
            </w:r>
            <w:r w:rsidRPr="002E75CC">
              <w:rPr>
                <w:szCs w:val="26"/>
                <w:lang w:val="de-DE"/>
              </w:rPr>
              <w:t>Rolle</w:t>
            </w:r>
            <w:r w:rsidRPr="002E75CC" w:rsidR="00353415">
              <w:rPr>
                <w:szCs w:val="26"/>
                <w:lang w:val="de-DE"/>
              </w:rPr>
              <w:t>n und</w:t>
            </w:r>
            <w:r w:rsidRPr="002E75CC">
              <w:rPr>
                <w:szCs w:val="26"/>
                <w:lang w:val="de-DE"/>
              </w:rPr>
              <w:t xml:space="preserve"> Position</w:t>
            </w:r>
            <w:r w:rsidRPr="002E75CC" w:rsidR="00353415">
              <w:rPr>
                <w:szCs w:val="26"/>
                <w:lang w:val="de-DE"/>
              </w:rPr>
              <w:t xml:space="preserve"> in der Gruppe,</w:t>
            </w:r>
            <w:r w:rsidRPr="002E75CC">
              <w:rPr>
                <w:szCs w:val="26"/>
                <w:lang w:val="de-DE"/>
              </w:rPr>
              <w:t xml:space="preserve"> Konfliktlösungsstrategien der Kinder/Jugendlichen unterstützen, Eigeninitiative, Problembewusstsein, Strukturierung der Arbeit, 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25E02" w:rsidR="006A2682" w:rsidTr="006A2682" w14:paraId="4817632F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2E66BFF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36DFF06D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0F6942E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4444D6E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FF4DA59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12E3E1E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5439599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372EA10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60F05E2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4B5E57C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D592BC0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02B951E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058221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020506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4C865807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1A8865B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DB2B99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58EBE8B9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55032C" w:rsidRDefault="0068241A" w14:paraId="114796BC" w14:textId="77777777">
      <w:pPr>
        <w:spacing w:line="240" w:lineRule="auto"/>
        <w:rPr>
          <w:sz w:val="26"/>
          <w:szCs w:val="26"/>
          <w:lang w:val="de-DE"/>
        </w:rPr>
      </w:pPr>
    </w:p>
    <w:p w:rsidR="0068241A" w:rsidP="0068241A" w:rsidRDefault="0068241A" w14:paraId="026E5F93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5F55437F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50B48B6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CF15C55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5270308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35016FA6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5032C" w:rsidP="005B7D4F" w:rsidRDefault="005B7D4F" w14:paraId="13250248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5C597E" w:rsidR="005B7D4F" w:rsidP="005B7D4F" w:rsidRDefault="005B7D4F" w14:paraId="0DD548DE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5032C" w:rsidP="0055032C" w:rsidRDefault="0055032C" w14:paraId="4A5935C7" w14:textId="77777777">
      <w:pPr>
        <w:spacing w:line="240" w:lineRule="auto"/>
        <w:rPr>
          <w:sz w:val="26"/>
          <w:szCs w:val="26"/>
          <w:lang w:val="de-DE"/>
        </w:rPr>
      </w:pPr>
    </w:p>
    <w:p w:rsidRPr="0068241A" w:rsidR="00CB1FB5" w:rsidP="0055032C" w:rsidRDefault="0055032C" w14:paraId="5B70F7EC" w14:textId="77777777">
      <w:pPr>
        <w:spacing w:line="240" w:lineRule="auto"/>
        <w:rPr>
          <w:b/>
          <w:sz w:val="26"/>
          <w:szCs w:val="26"/>
          <w:lang w:val="de-DE"/>
        </w:rPr>
      </w:pPr>
      <w:r w:rsidRPr="0068241A">
        <w:rPr>
          <w:b/>
          <w:sz w:val="26"/>
          <w:szCs w:val="26"/>
          <w:lang w:val="de-DE"/>
        </w:rPr>
        <w:t>4</w:t>
      </w:r>
      <w:r w:rsidRPr="0068241A" w:rsidR="00CB1FB5">
        <w:rPr>
          <w:b/>
          <w:sz w:val="26"/>
          <w:szCs w:val="26"/>
          <w:lang w:val="de-DE"/>
        </w:rPr>
        <w:t xml:space="preserve">. </w:t>
      </w:r>
      <w:r w:rsidRPr="0068241A">
        <w:rPr>
          <w:b/>
          <w:sz w:val="26"/>
          <w:szCs w:val="26"/>
          <w:lang w:val="de-DE"/>
        </w:rPr>
        <w:t>Anwendung</w:t>
      </w:r>
      <w:r w:rsidRPr="0068241A" w:rsidR="00CB1FB5">
        <w:rPr>
          <w:b/>
          <w:sz w:val="26"/>
          <w:szCs w:val="26"/>
          <w:lang w:val="de-DE"/>
        </w:rPr>
        <w:t xml:space="preserve"> theoretische</w:t>
      </w:r>
      <w:r w:rsidRPr="0068241A">
        <w:rPr>
          <w:b/>
          <w:sz w:val="26"/>
          <w:szCs w:val="26"/>
          <w:lang w:val="de-DE"/>
        </w:rPr>
        <w:t>r</w:t>
      </w:r>
      <w:r w:rsidRPr="0068241A" w:rsidR="00CB1FB5">
        <w:rPr>
          <w:b/>
          <w:sz w:val="26"/>
          <w:szCs w:val="26"/>
          <w:lang w:val="de-DE"/>
        </w:rPr>
        <w:t xml:space="preserve"> Kenn</w:t>
      </w:r>
      <w:r w:rsidRPr="0068241A" w:rsidR="0019593C">
        <w:rPr>
          <w:b/>
          <w:sz w:val="26"/>
          <w:szCs w:val="26"/>
          <w:lang w:val="de-DE"/>
        </w:rPr>
        <w:t xml:space="preserve">tnisse in der Praxis </w:t>
      </w:r>
    </w:p>
    <w:p w:rsidR="00CB1FB5" w:rsidP="00CB1FB5" w:rsidRDefault="00CB1FB5" w14:paraId="17E3F067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5BAD5413" w14:textId="77777777">
        <w:tc>
          <w:tcPr>
            <w:tcW w:w="4962" w:type="dxa"/>
          </w:tcPr>
          <w:p w:rsidRPr="002E75CC" w:rsidR="008C7FF1" w:rsidP="008C7FF1" w:rsidRDefault="008C7FF1" w14:paraId="13E022EC" w14:textId="0E9EC4A6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 w:rsidRPr="002E75CC">
              <w:rPr>
                <w:sz w:val="26"/>
                <w:szCs w:val="26"/>
                <w:lang w:val="de-DE"/>
              </w:rPr>
              <w:t xml:space="preserve">Die/der Studierende wendet </w:t>
            </w:r>
            <w:r w:rsidRPr="002E75CC">
              <w:rPr>
                <w:sz w:val="26"/>
                <w:szCs w:val="26"/>
                <w:u w:val="single"/>
                <w:lang w:val="de-DE"/>
              </w:rPr>
              <w:t>theoretische Kenntnisse</w:t>
            </w:r>
            <w:r w:rsidRPr="002E75CC">
              <w:rPr>
                <w:sz w:val="26"/>
                <w:szCs w:val="26"/>
                <w:lang w:val="de-DE"/>
              </w:rPr>
              <w:t xml:space="preserve"> dem Ausbildungsstand entsprechend in der Praxis an und erweitert sie. Sie/er versteht das Verhalten von Personen im beruflichen Kontext und reagiert adäquat, befasst sich mit pädagogische</w:t>
            </w:r>
            <w:r w:rsidRPr="002E75CC" w:rsidR="008C6273">
              <w:rPr>
                <w:sz w:val="26"/>
                <w:szCs w:val="26"/>
                <w:lang w:val="de-DE"/>
              </w:rPr>
              <w:t>n</w:t>
            </w:r>
            <w:r w:rsidRPr="002E75CC">
              <w:rPr>
                <w:sz w:val="26"/>
                <w:szCs w:val="26"/>
                <w:lang w:val="de-DE"/>
              </w:rPr>
              <w:t xml:space="preserve"> Konzeptionen, plant entsprechend und setzt sie in die Erziehungspraxis um.</w:t>
            </w:r>
          </w:p>
          <w:p w:rsidRPr="002E75CC" w:rsidR="0068241A" w:rsidP="0068241A" w:rsidRDefault="0068241A" w14:paraId="3E978A77" w14:textId="77777777">
            <w:pPr>
              <w:spacing w:line="240" w:lineRule="auto"/>
              <w:jc w:val="both"/>
              <w:rPr>
                <w:szCs w:val="22"/>
                <w:lang w:val="de-DE"/>
              </w:rPr>
            </w:pPr>
          </w:p>
          <w:p w:rsidRPr="0068241A" w:rsidR="0068241A" w:rsidP="00F907CD" w:rsidRDefault="0068241A" w14:paraId="56A7BA97" w14:textId="7BAB083D">
            <w:pPr>
              <w:spacing w:line="240" w:lineRule="auto"/>
              <w:jc w:val="both"/>
              <w:rPr>
                <w:szCs w:val="22"/>
                <w:lang w:val="de-DE"/>
              </w:rPr>
            </w:pPr>
            <w:r w:rsidRPr="002E75CC">
              <w:rPr>
                <w:szCs w:val="22"/>
                <w:lang w:val="de-DE"/>
              </w:rPr>
              <w:t xml:space="preserve">(z.B. Theorien zu: Bild vom Kind, Grundhaltungen, Vorurteile, professionelle Beziehungsgestaltung, Konflikte, Entscheidungsprozesse, Beobachtungs- und Auswertungsvermögen, Mitgestaltung und </w:t>
            </w:r>
            <w:r w:rsidRPr="002E75CC" w:rsidR="00B04F7E">
              <w:rPr>
                <w:szCs w:val="22"/>
                <w:lang w:val="de-DE"/>
              </w:rPr>
              <w:t>zunehmen selbständige Durchführung pädagogischer Bildungsaktivitäten</w:t>
            </w:r>
            <w:r w:rsidRPr="002E75CC">
              <w:rPr>
                <w:szCs w:val="22"/>
                <w:lang w:val="de-DE"/>
              </w:rPr>
              <w:t>, Arbeitsstrukturen, 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25E02" w:rsidR="006A2682" w:rsidTr="006A2682" w14:paraId="6F32643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BAE1801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0DBE6C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396A34F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B3AB99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6EDBCA1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66458C3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A7DF431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0D0DD23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0F2E029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152057A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4D01E7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4A2F3D7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3272822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403B9E2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668CE905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115615BD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E8CB1C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46D45AD4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CB1FB5" w:rsidRDefault="0068241A" w14:paraId="237F4DAC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65D3811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E0D6098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23F9B5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3D37E0E1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23BAE404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3CA43D8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CB1FB5" w:rsidP="005B7D4F" w:rsidRDefault="005B7D4F" w14:paraId="11999FDF" w14:textId="77777777">
      <w:pPr>
        <w:spacing w:line="24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68241A" w:rsidP="00E303F4" w:rsidRDefault="0068241A" w14:paraId="5137192B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p w:rsidR="00E64757" w:rsidP="00E303F4" w:rsidRDefault="00E64757" w14:paraId="642F57BF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p w:rsidRPr="0068241A" w:rsidR="005C597E" w:rsidP="00E303F4" w:rsidRDefault="00E303F4" w14:paraId="49CD77C3" w14:textId="77777777">
      <w:pPr>
        <w:spacing w:line="240" w:lineRule="auto"/>
        <w:jc w:val="both"/>
        <w:rPr>
          <w:b/>
          <w:sz w:val="26"/>
          <w:szCs w:val="26"/>
          <w:lang w:val="de-DE"/>
        </w:rPr>
      </w:pPr>
      <w:r w:rsidRPr="0068241A">
        <w:rPr>
          <w:b/>
          <w:sz w:val="26"/>
          <w:szCs w:val="26"/>
          <w:lang w:val="de-DE"/>
        </w:rPr>
        <w:t xml:space="preserve">5. </w:t>
      </w:r>
      <w:r w:rsidRPr="0068241A" w:rsidR="005C597E">
        <w:rPr>
          <w:b/>
          <w:sz w:val="26"/>
          <w:szCs w:val="26"/>
          <w:lang w:val="de-DE"/>
        </w:rPr>
        <w:t>Kooperation</w:t>
      </w:r>
      <w:r w:rsidRPr="0068241A">
        <w:rPr>
          <w:b/>
          <w:sz w:val="26"/>
          <w:szCs w:val="26"/>
          <w:lang w:val="de-DE"/>
        </w:rPr>
        <w:t>sfähigkeit</w:t>
      </w:r>
    </w:p>
    <w:p w:rsidRPr="002E75CC" w:rsidR="0068241A" w:rsidP="00E303F4" w:rsidRDefault="0068241A" w14:paraId="6A785851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3968"/>
      </w:tblGrid>
      <w:tr w:rsidRPr="002E75CC" w:rsidR="002E75CC" w:rsidTr="006A2682" w14:paraId="298699CC" w14:textId="77777777">
        <w:tc>
          <w:tcPr>
            <w:tcW w:w="4962" w:type="dxa"/>
          </w:tcPr>
          <w:p w:rsidRPr="002E75CC" w:rsidR="0068241A" w:rsidP="0068241A" w:rsidRDefault="0068241A" w14:paraId="25E10B85" w14:textId="4F19498D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 w:rsidRPr="002E75CC">
              <w:rPr>
                <w:sz w:val="26"/>
                <w:szCs w:val="26"/>
                <w:lang w:val="de-DE"/>
              </w:rPr>
              <w:t xml:space="preserve">Die/der Studierende </w:t>
            </w:r>
            <w:r w:rsidRPr="002E75CC" w:rsidR="00AD7865">
              <w:rPr>
                <w:sz w:val="26"/>
                <w:szCs w:val="26"/>
                <w:lang w:val="de-DE"/>
              </w:rPr>
              <w:t>kooperiert</w:t>
            </w:r>
            <w:r w:rsidRPr="002E75CC">
              <w:rPr>
                <w:sz w:val="26"/>
                <w:szCs w:val="26"/>
                <w:lang w:val="de-DE"/>
              </w:rPr>
              <w:t xml:space="preserve"> </w:t>
            </w:r>
            <w:r w:rsidRPr="002E75CC" w:rsidR="00AD7865">
              <w:rPr>
                <w:sz w:val="26"/>
                <w:szCs w:val="26"/>
                <w:lang w:val="de-DE"/>
              </w:rPr>
              <w:t>mit dem</w:t>
            </w:r>
            <w:r w:rsidRPr="002E75CC">
              <w:rPr>
                <w:sz w:val="26"/>
                <w:szCs w:val="26"/>
                <w:lang w:val="de-DE"/>
              </w:rPr>
              <w:t xml:space="preserve"> </w:t>
            </w:r>
            <w:r w:rsidRPr="002E75CC">
              <w:rPr>
                <w:sz w:val="26"/>
                <w:szCs w:val="26"/>
                <w:u w:val="single"/>
                <w:lang w:val="de-DE"/>
              </w:rPr>
              <w:t>Team</w:t>
            </w:r>
            <w:r w:rsidRPr="002E75CC" w:rsidR="00A40504">
              <w:rPr>
                <w:sz w:val="26"/>
                <w:szCs w:val="26"/>
                <w:u w:val="single"/>
                <w:lang w:val="de-DE"/>
              </w:rPr>
              <w:t>.</w:t>
            </w:r>
          </w:p>
          <w:p w:rsidRPr="002E75CC" w:rsidR="0068241A" w:rsidP="0068241A" w:rsidRDefault="0068241A" w14:paraId="4583BCF7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2E75CC" w:rsidR="0068241A" w:rsidP="00F907CD" w:rsidRDefault="0068241A" w14:paraId="69F52CCA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 w:rsidRPr="002E75CC">
              <w:rPr>
                <w:szCs w:val="22"/>
                <w:lang w:val="de-DE"/>
              </w:rPr>
              <w:t xml:space="preserve">(z.B. eigene Ressourcen einbringen und erweitern, Absprachen treffen, lernbereit sein und Anleitung konstruktiv nutzen, eigenen Verantwortungsbereich/Aufgabenbereich übernehmen, </w:t>
            </w:r>
            <w:r w:rsidRPr="002E75CC" w:rsidR="00703547">
              <w:rPr>
                <w:szCs w:val="22"/>
                <w:lang w:val="de-DE"/>
              </w:rPr>
              <w:t xml:space="preserve">Kommunikationsstil auf der Grundlage wechselseitiger Anerkennung und Wertschätzung, </w:t>
            </w:r>
            <w:r w:rsidRPr="002E75CC">
              <w:rPr>
                <w:szCs w:val="22"/>
                <w:lang w:val="de-DE"/>
              </w:rPr>
              <w:t>Kooperation, Kommunikation und Konfliktfähigkeit werden professionell, schrittweise entwickelt, ...)</w:t>
            </w:r>
          </w:p>
        </w:tc>
        <w:tc>
          <w:tcPr>
            <w:tcW w:w="3968" w:type="dxa"/>
          </w:tcPr>
          <w:tbl>
            <w:tblPr>
              <w:tblStyle w:val="Tabellenraster"/>
              <w:tblW w:w="3685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25E02" w:rsidR="002E75CC" w:rsidTr="006A2682" w14:paraId="1998942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2E75CC" w:rsidR="006A2682" w:rsidP="006A2682" w:rsidRDefault="006A2682" w14:paraId="7DC4322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2E75CC">
                    <w:rPr>
                      <w:sz w:val="20"/>
                      <w:szCs w:val="26"/>
                      <w:lang w:val="de-DE"/>
                    </w:rPr>
                    <w:t>Entspricht den Anforderungen in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2E75CC" w:rsidR="006A2682" w:rsidP="006A2682" w:rsidRDefault="006A2682" w14:paraId="6AC4C3C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2E75CC" w:rsidR="002E75CC" w:rsidTr="006A2682" w14:paraId="4227680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2E75CC" w:rsidR="006A2682" w:rsidP="006A2682" w:rsidRDefault="006A2682" w14:paraId="0D7929D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2E75CC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2E75CC" w:rsidR="006A2682" w:rsidP="006A2682" w:rsidRDefault="006A2682" w14:paraId="7C46C603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2E75CC" w:rsidTr="006A2682" w14:paraId="30E05635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2E75CC" w:rsidR="006A2682" w:rsidP="006A2682" w:rsidRDefault="006A2682" w14:paraId="7CCF005A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2E75CC">
                    <w:rPr>
                      <w:sz w:val="20"/>
                      <w:szCs w:val="26"/>
                      <w:lang w:val="de-DE"/>
                    </w:rPr>
                    <w:t>Entspricht im Allgemeinen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2E75CC" w:rsidR="006A2682" w:rsidP="006A2682" w:rsidRDefault="006A2682" w14:paraId="2C4D69C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2E75CC" w:rsidTr="006A2682" w14:paraId="7E614960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2E75CC" w:rsidR="006A2682" w:rsidP="006A2682" w:rsidRDefault="006A2682" w14:paraId="2957F158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2E75CC"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2E75CC" w:rsidR="006A2682" w:rsidP="006A2682" w:rsidRDefault="006A2682" w14:paraId="2DD27863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2E75CC" w:rsidTr="006A2682" w14:paraId="6A3C06D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2E75CC" w:rsidR="006A2682" w:rsidP="006A2682" w:rsidRDefault="006A2682" w14:paraId="7548D8CA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2E75CC"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2E75CC" w:rsidR="006A2682" w:rsidP="006A2682" w:rsidRDefault="006A2682" w14:paraId="06B1B366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2E75CC" w:rsidR="002E75CC" w:rsidTr="006A2682" w14:paraId="2651562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2E75CC" w:rsidR="006A2682" w:rsidP="00D45AF4" w:rsidRDefault="006A2682" w14:paraId="1BDEC46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2E75CC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2E75CC" w:rsidR="006A2682" w:rsidP="006A2682" w:rsidRDefault="006A2682" w14:paraId="4C20EDD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Pr="002E75CC" w:rsidR="0068241A" w:rsidP="00F907CD" w:rsidRDefault="0068241A" w14:paraId="1963ECF8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5C597E" w:rsidP="005C597E" w:rsidRDefault="005C597E" w14:paraId="2BC6E753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08A5282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43033C0F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E23F2F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42E21E3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28D6E80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790BB19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66668466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C597E" w:rsidP="005C597E" w:rsidRDefault="005C597E" w14:paraId="05F2207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125EC" w:rsidP="005C597E" w:rsidRDefault="005125EC" w14:paraId="34D5104F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4A87111F" w14:textId="77777777">
        <w:tc>
          <w:tcPr>
            <w:tcW w:w="4962" w:type="dxa"/>
          </w:tcPr>
          <w:p w:rsidRPr="002E75CC" w:rsidR="0068241A" w:rsidP="0068241A" w:rsidRDefault="00CB1F2D" w14:paraId="6CDF89AD" w14:textId="2E51B4BF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 w:rsidRPr="002E75CC">
              <w:rPr>
                <w:sz w:val="26"/>
                <w:szCs w:val="26"/>
                <w:lang w:val="de-DE"/>
              </w:rPr>
              <w:t>Die/der Studierende zeigt Interesse an der Arbeit mit Fachkräfte</w:t>
            </w:r>
            <w:r w:rsidRPr="002E75CC" w:rsidR="00D60CB5">
              <w:rPr>
                <w:sz w:val="26"/>
                <w:szCs w:val="26"/>
                <w:lang w:val="de-DE"/>
              </w:rPr>
              <w:t>n</w:t>
            </w:r>
            <w:r w:rsidRPr="002E75CC">
              <w:rPr>
                <w:sz w:val="26"/>
                <w:szCs w:val="26"/>
                <w:lang w:val="de-DE"/>
              </w:rPr>
              <w:t xml:space="preserve"> in Bezug auf </w:t>
            </w:r>
            <w:r w:rsidRPr="002E75CC" w:rsidR="0068241A">
              <w:rPr>
                <w:sz w:val="26"/>
                <w:szCs w:val="26"/>
                <w:u w:val="single"/>
                <w:lang w:val="de-DE"/>
              </w:rPr>
              <w:t>Eltern, Ämtern, Fachdiensten</w:t>
            </w:r>
            <w:r w:rsidRPr="002E75CC" w:rsidR="0068241A">
              <w:rPr>
                <w:sz w:val="26"/>
                <w:szCs w:val="26"/>
                <w:lang w:val="de-DE"/>
              </w:rPr>
              <w:t xml:space="preserve"> und anderen an der Erziehung beteiligter Personen zusammen. Sie/er</w:t>
            </w:r>
            <w:r w:rsidRPr="002E75CC" w:rsidR="00D225A9">
              <w:rPr>
                <w:sz w:val="26"/>
                <w:szCs w:val="26"/>
                <w:lang w:val="de-DE"/>
              </w:rPr>
              <w:t xml:space="preserve"> übernimmt Verwaltungsaufgaben</w:t>
            </w:r>
            <w:r w:rsidRPr="002E75CC" w:rsidR="00A40504">
              <w:rPr>
                <w:sz w:val="26"/>
                <w:szCs w:val="26"/>
                <w:lang w:val="de-DE"/>
              </w:rPr>
              <w:t>.</w:t>
            </w:r>
          </w:p>
          <w:p w:rsidR="0068241A" w:rsidP="0068241A" w:rsidRDefault="0068241A" w14:paraId="56B1B007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68241A" w:rsidR="0068241A" w:rsidP="00F907CD" w:rsidRDefault="0068241A" w14:paraId="79BAD1E2" w14:textId="77777777">
            <w:pPr>
              <w:spacing w:line="240" w:lineRule="auto"/>
              <w:jc w:val="both"/>
              <w:rPr>
                <w:szCs w:val="22"/>
                <w:lang w:val="de-DE"/>
              </w:rPr>
            </w:pP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25E02" w:rsidR="006A2682" w:rsidTr="006A2682" w14:paraId="3338EF17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F12C709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E6A688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0A903D4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2A391C59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C0157B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7C3B09B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5A8BFFF2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47E6CC5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3F47B98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FF17E7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E8D56CC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25E02" w:rsidR="006A2682" w:rsidTr="006A2682" w14:paraId="22E9F96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DA5862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2174CCC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4C69740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0512200B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363F2E1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04945B81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68241A" w:rsidRDefault="0068241A" w14:paraId="3AA8A103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7235C641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1403A779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B3C8A2C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0C8DA330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30BA1CD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6EF03020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C597E" w:rsidP="005C597E" w:rsidRDefault="005B7D4F" w14:paraId="511059AE" w14:textId="3E9B73A5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6A2682" w:rsidP="005C597E" w:rsidRDefault="006A2682" w14:paraId="7B4D3708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6DC17E6F" w:rsidP="6DC17E6F" w:rsidRDefault="6DC17E6F" w14:paraId="1AE673A7" w14:textId="6C90C292">
      <w:pPr>
        <w:spacing w:line="240" w:lineRule="auto"/>
        <w:jc w:val="both"/>
        <w:rPr>
          <w:b w:val="1"/>
          <w:bCs w:val="1"/>
          <w:sz w:val="26"/>
          <w:szCs w:val="26"/>
          <w:u w:val="single"/>
          <w:lang w:val="de-DE"/>
        </w:rPr>
      </w:pPr>
    </w:p>
    <w:p w:rsidR="6DC17E6F" w:rsidP="6DC17E6F" w:rsidRDefault="6DC17E6F" w14:paraId="60DD62F7" w14:textId="3B32E613">
      <w:pPr>
        <w:spacing w:line="240" w:lineRule="auto"/>
        <w:jc w:val="both"/>
        <w:rPr>
          <w:b w:val="1"/>
          <w:bCs w:val="1"/>
          <w:sz w:val="26"/>
          <w:szCs w:val="26"/>
          <w:u w:val="single"/>
          <w:lang w:val="de-DE"/>
        </w:rPr>
      </w:pPr>
    </w:p>
    <w:p w:rsidR="3C9F336A" w:rsidP="3C9F336A" w:rsidRDefault="3C9F336A" w14:paraId="696996A8" w14:textId="6E268DC4">
      <w:pPr>
        <w:spacing w:line="240" w:lineRule="auto"/>
        <w:jc w:val="both"/>
        <w:rPr>
          <w:b w:val="1"/>
          <w:bCs w:val="1"/>
          <w:sz w:val="26"/>
          <w:szCs w:val="26"/>
          <w:u w:val="single"/>
          <w:lang w:val="de-DE"/>
        </w:rPr>
      </w:pPr>
    </w:p>
    <w:p w:rsidRPr="0019593C" w:rsidR="005C597E" w:rsidP="005C597E" w:rsidRDefault="005C597E" w14:paraId="5C453167" w14:textId="77777777">
      <w:pPr>
        <w:spacing w:line="240" w:lineRule="auto"/>
        <w:jc w:val="both"/>
        <w:rPr>
          <w:b/>
          <w:sz w:val="26"/>
          <w:szCs w:val="26"/>
          <w:u w:val="single"/>
          <w:lang w:val="de-DE"/>
        </w:rPr>
      </w:pPr>
      <w:r w:rsidRPr="0019593C">
        <w:rPr>
          <w:b/>
          <w:sz w:val="26"/>
          <w:szCs w:val="26"/>
          <w:u w:val="single"/>
          <w:lang w:val="de-DE"/>
        </w:rPr>
        <w:t>Zusammenfassende Beurteilung in Wortbedeutung</w:t>
      </w:r>
      <w:r w:rsidR="005B7D4F">
        <w:rPr>
          <w:b/>
          <w:sz w:val="26"/>
          <w:szCs w:val="26"/>
          <w:u w:val="single"/>
          <w:lang w:val="de-DE"/>
        </w:rPr>
        <w:t xml:space="preserve"> </w:t>
      </w:r>
      <w:r w:rsidRPr="006A2682" w:rsidR="005B7D4F">
        <w:rPr>
          <w:sz w:val="26"/>
          <w:szCs w:val="26"/>
          <w:u w:val="single"/>
          <w:lang w:val="de-DE"/>
        </w:rPr>
        <w:t>(Notenvorschlag)</w:t>
      </w:r>
    </w:p>
    <w:p w:rsidR="005C597E" w:rsidP="005C597E" w:rsidRDefault="005C597E" w14:paraId="000534F7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B7D4F" w:rsidP="005C597E" w:rsidRDefault="005B7D4F" w14:paraId="62CD8BFE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B7D4F" w:rsidP="005C597E" w:rsidRDefault="005B7D4F" w14:paraId="02808C2F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275E2C46" w14:textId="0EFF2ED4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1B84CACB" w14:textId="4E77B940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49204954" w14:textId="6E64D278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7FFAE88B" w14:textId="023B6030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10B8EAAC" w14:textId="7F2980CD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73327048" w14:textId="4CB2F1C1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0338AA3A" w14:textId="40B72454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77AE4F05" w14:textId="737EE889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14EEC851" w14:textId="39CDDFC9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734F4F73" w14:textId="5304A95C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0770699E" w14:textId="7C33165A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747605A1" w14:textId="000BEC42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075F2CA0" w14:textId="23FBC309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22F900AD" w14:textId="5881442A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75C1B627" w14:textId="520E37E9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58430B9D" w14:textId="6597112E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6899F6E5" w14:textId="4A578FAB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53E56012" w14:textId="7785F962">
      <w:pPr>
        <w:spacing w:line="240" w:lineRule="auto"/>
        <w:jc w:val="both"/>
        <w:rPr>
          <w:sz w:val="26"/>
          <w:szCs w:val="26"/>
          <w:lang w:val="de-DE"/>
        </w:rPr>
      </w:pPr>
    </w:p>
    <w:p w:rsidR="3C9F336A" w:rsidP="3C9F336A" w:rsidRDefault="3C9F336A" w14:paraId="54D6ABBB" w14:textId="7C7CF51C">
      <w:pPr>
        <w:spacing w:line="240" w:lineRule="auto"/>
        <w:jc w:val="both"/>
        <w:rPr>
          <w:sz w:val="26"/>
          <w:szCs w:val="26"/>
          <w:lang w:val="de-DE"/>
        </w:rPr>
      </w:pPr>
    </w:p>
    <w:p w:rsidR="005125EC" w:rsidP="005C597E" w:rsidRDefault="005125EC" w14:paraId="188EA08C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A2682" w:rsidP="006A2682" w:rsidRDefault="006A2682" w14:paraId="32B1DA8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B7D4F" w:rsidP="006A2682" w:rsidRDefault="006A2682" w14:paraId="6C1A2CD6" w14:textId="77777777">
      <w:pPr>
        <w:spacing w:line="240" w:lineRule="auto"/>
        <w:rPr>
          <w:sz w:val="26"/>
          <w:szCs w:val="26"/>
          <w:lang w:val="de-DE"/>
        </w:rPr>
      </w:pPr>
      <w:r w:rsidRPr="006A2682">
        <w:rPr>
          <w:i/>
          <w:szCs w:val="26"/>
          <w:lang w:val="de-DE"/>
        </w:rPr>
        <w:t>(Notenvorschlag der Praxisanleitung: ....................)</w:t>
      </w:r>
      <w:r w:rsidRPr="006A2682" w:rsidR="005B7D4F">
        <w:rPr>
          <w:szCs w:val="26"/>
          <w:lang w:val="de-DE"/>
        </w:rPr>
        <w:t xml:space="preserve">            </w:t>
      </w:r>
      <w:r>
        <w:rPr>
          <w:sz w:val="26"/>
          <w:szCs w:val="26"/>
          <w:lang w:val="de-DE"/>
        </w:rPr>
        <w:tab/>
      </w:r>
      <w:r>
        <w:rPr>
          <w:sz w:val="26"/>
          <w:szCs w:val="26"/>
          <w:lang w:val="de-DE"/>
        </w:rPr>
        <w:t xml:space="preserve">   </w:t>
      </w:r>
      <w:r w:rsidRPr="006A2682" w:rsidR="005B7D4F">
        <w:rPr>
          <w:sz w:val="26"/>
          <w:szCs w:val="26"/>
          <w:lang w:val="de-DE"/>
        </w:rPr>
        <w:t xml:space="preserve">   </w:t>
      </w:r>
      <w:r w:rsidRPr="001A4B68" w:rsidR="005B7D4F">
        <w:rPr>
          <w:sz w:val="26"/>
          <w:szCs w:val="26"/>
          <w:lang w:val="de-DE"/>
        </w:rPr>
        <w:t>.....................................</w:t>
      </w:r>
      <w:r w:rsidR="005B7D4F">
        <w:rPr>
          <w:sz w:val="26"/>
          <w:szCs w:val="26"/>
          <w:lang w:val="de-DE"/>
        </w:rPr>
        <w:t>........................</w:t>
      </w:r>
    </w:p>
    <w:p w:rsidR="005B7D4F" w:rsidP="005B7D4F" w:rsidRDefault="005B7D4F" w14:paraId="2DC380D7" w14:textId="204DC6C0">
      <w:pPr>
        <w:spacing w:line="240" w:lineRule="auto"/>
        <w:jc w:val="both"/>
      </w:pPr>
      <w:r w:rsidRPr="6DC17E6F" w:rsidR="005B7D4F">
        <w:rPr>
          <w:lang w:val="de-DE"/>
        </w:rP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DC17E6F" w:rsidR="005B7D4F">
        <w:rPr>
          <w:lang w:val="de-DE"/>
        </w:rPr>
        <w:t xml:space="preserve">        Datum, Unterschrift der Praxisa</w:t>
      </w:r>
      <w:r w:rsidRPr="6DC17E6F" w:rsidR="005B7D4F">
        <w:rPr>
          <w:lang w:val="de-DE"/>
        </w:rPr>
        <w:t>nleitung</w:t>
      </w:r>
    </w:p>
    <w:p w:rsidR="6DC17E6F" w:rsidP="6DC17E6F" w:rsidRDefault="6DC17E6F" w14:paraId="2B3CCCB5" w14:textId="4C54F297">
      <w:pPr>
        <w:spacing w:line="240" w:lineRule="auto"/>
        <w:jc w:val="both"/>
        <w:rPr>
          <w:lang w:val="de-DE"/>
        </w:rPr>
      </w:pPr>
    </w:p>
    <w:p w:rsidR="6DC17E6F" w:rsidP="6DC17E6F" w:rsidRDefault="6DC17E6F" w14:paraId="5F418C9D" w14:textId="1ED970E6">
      <w:pPr>
        <w:spacing w:line="240" w:lineRule="auto"/>
        <w:jc w:val="both"/>
        <w:rPr>
          <w:lang w:val="de-DE"/>
        </w:rPr>
      </w:pPr>
    </w:p>
    <w:p w:rsidR="6DC17E6F" w:rsidP="6DC17E6F" w:rsidRDefault="6DC17E6F" w14:paraId="61F1A89B" w14:textId="17E4C43D">
      <w:pPr>
        <w:spacing w:after="200" w:line="276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w:rsidR="1A66E2B2" w:rsidP="3C9F336A" w:rsidRDefault="1A66E2B2" w14:paraId="72D84F75" w14:textId="602933AE">
      <w:pPr>
        <w:spacing w:after="0" w:line="240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none"/>
          <w:lang w:val="de-DE"/>
        </w:rPr>
      </w:pPr>
      <w:r w:rsidRPr="3C9F336A" w:rsidR="0343535B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de-DE"/>
        </w:rPr>
        <w:t>Bewertungsgrundlage:</w:t>
      </w:r>
      <w:r w:rsidRPr="3C9F336A" w:rsidR="0343535B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de-DE"/>
        </w:rPr>
        <w:t xml:space="preserve"> </w:t>
      </w:r>
    </w:p>
    <w:p w:rsidR="6DC17E6F" w:rsidP="6DC17E6F" w:rsidRDefault="6DC17E6F" w14:paraId="66724B66" w14:textId="34AF6E4E">
      <w:pPr>
        <w:spacing w:after="0" w:line="240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de-DE"/>
        </w:rPr>
      </w:pPr>
    </w:p>
    <w:p w:rsidR="1A66E2B2" w:rsidP="6DC17E6F" w:rsidRDefault="1A66E2B2" w14:paraId="02EB5A77" w14:textId="27C8653F">
      <w:pPr>
        <w:shd w:val="clear" w:color="auto" w:fill="FFFFFF" w:themeFill="background1"/>
        <w:spacing w:after="0" w:line="240" w:lineRule="auto"/>
        <w:ind w:left="5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6DC17E6F" w:rsidR="1A66E2B2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Den Noten sind folgende Wortbedeutungen zugrunde zu legen</w:t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:            </w:t>
      </w:r>
    </w:p>
    <w:p w:rsidR="1A66E2B2" w:rsidP="6DC17E6F" w:rsidRDefault="1A66E2B2" w14:paraId="4195B627" w14:textId="50CD9896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6DC17E6F" w:rsidR="1A66E2B2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Sehr gut (1</w:t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) Die Note „sehr gut" soll erteilt werden, wenn die Leistung den Anforderungen in besonderem Maß entspricht.</w:t>
      </w:r>
    </w:p>
    <w:p w:rsidR="1A66E2B2" w:rsidP="6DC17E6F" w:rsidRDefault="1A66E2B2" w14:paraId="292CA34C" w14:textId="1878F7AA">
      <w:pPr>
        <w:shd w:val="clear" w:color="auto" w:fill="FFFFFF" w:themeFill="background1"/>
        <w:tabs>
          <w:tab w:val="left" w:leader="none" w:pos="326"/>
        </w:tabs>
        <w:spacing w:before="77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6DC17E6F" w:rsidR="1A66E2B2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Gut (2)</w:t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  Die Note „gut" soll erteilt werden, wenn die Leistung den Anforderungen voll ent</w:t>
      </w:r>
      <w:r>
        <w:softHyphen/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spricht.</w:t>
      </w:r>
    </w:p>
    <w:p w:rsidR="1A66E2B2" w:rsidP="6DC17E6F" w:rsidRDefault="1A66E2B2" w14:paraId="354B96A7" w14:textId="69EC73AE">
      <w:pPr>
        <w:shd w:val="clear" w:color="auto" w:fill="FFFFFF" w:themeFill="background1"/>
        <w:tabs>
          <w:tab w:val="left" w:leader="none" w:pos="326"/>
        </w:tabs>
        <w:spacing w:before="77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6DC17E6F" w:rsidR="1A66E2B2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Befriedigend (3)</w:t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„befriedigend" soll erteilt werden, wenn die Leistung im Allgemeinen den Anforderungen entspricht.</w:t>
      </w:r>
    </w:p>
    <w:p w:rsidR="1A66E2B2" w:rsidP="6DC17E6F" w:rsidRDefault="1A66E2B2" w14:paraId="764364C7" w14:textId="3CBC4644">
      <w:pPr>
        <w:shd w:val="clear" w:color="auto" w:fill="FFFFFF" w:themeFill="background1"/>
        <w:tabs>
          <w:tab w:val="left" w:leader="none" w:pos="326"/>
        </w:tabs>
        <w:spacing w:before="91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6DC17E6F" w:rsidR="1A66E2B2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Ausreichend (4)   </w:t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Die Note „ausreichend" soll erteilt werden, wenn die Leistung zwar Mängel aufweist, aber im Ganzen den Anforderungen noch entspricht.</w:t>
      </w:r>
    </w:p>
    <w:p w:rsidR="1A66E2B2" w:rsidP="6DC17E6F" w:rsidRDefault="1A66E2B2" w14:paraId="22139EFD" w14:textId="04B1BB59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6DC17E6F" w:rsidR="1A66E2B2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Mangelhaft (5)</w:t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„mangelhaft" soll erteilt werden, wenn die Leistung den Anforderungen nicht entspricht, jedoch erkennen lässt, dass die notwendigen Grundkenntnisse vor</w:t>
      </w:r>
      <w:r>
        <w:softHyphen/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handen sind und die Mängel in absehbarer Zeit behoben werden können.</w:t>
      </w:r>
    </w:p>
    <w:p w:rsidR="1A66E2B2" w:rsidP="6DC17E6F" w:rsidRDefault="1A66E2B2" w14:paraId="64435CE3" w14:textId="05A1571D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6DC17E6F" w:rsidR="1A66E2B2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Ungenügend (6)</w:t>
      </w:r>
      <w:r w:rsidRPr="6DC17E6F" w:rsidR="1A66E2B2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„ungenügend" soll erteilt werden, wenn die Leistung den Anforderungen nicht entspricht und selbst die Grundkenntnisse so lückenhaft sind, dass die Mängel in absehbarer Zeit nicht behoben werden können.</w:t>
      </w:r>
    </w:p>
    <w:p w:rsidR="6DC17E6F" w:rsidP="6DC17E6F" w:rsidRDefault="6DC17E6F" w14:paraId="1F864B5D" w14:textId="0124C544">
      <w:pPr>
        <w:spacing w:line="240" w:lineRule="auto"/>
        <w:jc w:val="both"/>
        <w:rPr>
          <w:lang w:val="de-DE"/>
        </w:rPr>
      </w:pPr>
    </w:p>
    <w:sectPr w:rsidR="005B7D4F" w:rsidSect="00925E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440" w:right="1080" w:bottom="1440" w:left="1080" w:header="680" w:footer="2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7EF5" w:rsidP="00983DF5" w:rsidRDefault="00A97EF5" w14:paraId="0AFF1011" w14:textId="77777777">
      <w:r>
        <w:separator/>
      </w:r>
    </w:p>
  </w:endnote>
  <w:endnote w:type="continuationSeparator" w:id="0">
    <w:p w:rsidR="00A97EF5" w:rsidP="00983DF5" w:rsidRDefault="00A97EF5" w14:paraId="16A6EE1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7061D12F-EA3E-47DE-AEA5-035439AD8B46}" r:id="rId1"/>
    <w:embedBold w:fontKey="{D373AA31-DF99-4A3A-8D1A-80462F454842}" r:id="rId2"/>
    <w:embedItalic w:fontKey="{E2246C16-4A2F-4496-A17D-9382C3E69CB3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w:fontKey="{5FD5794A-FE75-4B2F-9BD8-0A184C51299E}" r:id="rId4"/>
    <w:embedBold w:fontKey="{D451E013-19C3-4D4B-BED3-9773718B6D46}" r:id="rId5"/>
    <w:embedItalic w:fontKey="{131203F0-BD6A-4B60-AF71-613800618DC0}" r:id="rId6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w:fontKey="{64DE8AF2-9535-4E0C-B569-B3991CAEEECB}" r:id="rId7"/>
    <w:embedItalic w:fontKey="{D7B7B877-59C7-439D-B4D5-8F53FB9B637F}" r:id="rId8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w:fontKey="{837A77BF-669D-4A2D-9CE8-FD3379F20F0C}" r:id="rId9"/>
    <w:embedBold w:fontKey="{12E7C841-C07F-4771-A637-B061624C092B}" r:id="rId10"/>
    <w:embedItalic w:fontKey="{C7BC36FB-768D-4202-849F-C7297BAF2C6A}" r:id="rId11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49DFE219-95CB-4466-BCB5-B3FCD76D97AE}" r:id="rId12"/>
  </w:font>
  <w:font w:name="Source Sans Pro SemiBold">
    <w:charset w:val="00"/>
    <w:family w:val="swiss"/>
    <w:pitch w:val="variable"/>
    <w:sig w:usb0="600002F7" w:usb1="02000001" w:usb2="00000000" w:usb3="00000000" w:csb0="0000019F" w:csb1="00000000"/>
    <w:embedBold w:fontKey="{3E1C3D2D-4171-43D0-99FB-406D059EA8ED}" r:id="rId1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2BC4" w:rsidRDefault="009F2BC4" w14:paraId="227A5AEC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0504" w:rsidR="00A40504" w:rsidP="3C9F336A" w:rsidRDefault="00A40504" w14:paraId="6068D12D" w14:textId="77777777">
    <w:pPr>
      <w:spacing w:line="240" w:lineRule="auto"/>
      <w:jc w:val="center"/>
      <w:rPr>
        <w:b w:val="1"/>
        <w:bCs w:val="1"/>
        <w:sz w:val="20"/>
        <w:szCs w:val="20"/>
        <w:lang w:val="de-DE"/>
      </w:rPr>
    </w:pPr>
    <w:r w:rsidRPr="3C9F336A" w:rsidR="3C9F336A">
      <w:rPr>
        <w:b w:val="1"/>
        <w:bCs w:val="1"/>
        <w:sz w:val="20"/>
        <w:szCs w:val="20"/>
        <w:lang w:val="de-DE"/>
      </w:rPr>
      <w:t xml:space="preserve">Diese Beurteilung ist </w:t>
    </w:r>
    <w:r w:rsidRPr="3C9F336A" w:rsidR="3C9F336A">
      <w:rPr>
        <w:b w:val="1"/>
        <w:bCs w:val="1"/>
        <w:sz w:val="20"/>
        <w:szCs w:val="20"/>
        <w:u w:val="single"/>
        <w:lang w:val="de-DE"/>
      </w:rPr>
      <w:t>kein</w:t>
    </w:r>
    <w:r w:rsidRPr="3C9F336A" w:rsidR="3C9F336A">
      <w:rPr>
        <w:b w:val="1"/>
        <w:bCs w:val="1"/>
        <w:sz w:val="20"/>
        <w:szCs w:val="20"/>
        <w:lang w:val="de-DE"/>
      </w:rPr>
      <w:t xml:space="preserve"> Arbeitszeugnis und dient ausschließlich der Notenbildung im Fach Sozialpädagogische Praxis durch die </w:t>
    </w:r>
    <w:r w:rsidRPr="3C9F336A" w:rsidR="3C9F336A">
      <w:rPr>
        <w:b w:val="1"/>
        <w:bCs w:val="1"/>
        <w:sz w:val="20"/>
        <w:szCs w:val="20"/>
        <w:lang w:val="de-DE"/>
      </w:rPr>
      <w:t>Fachakademie</w:t>
    </w:r>
    <w:r w:rsidRPr="3C9F336A" w:rsidR="3C9F336A">
      <w:rPr>
        <w:b w:val="1"/>
        <w:bCs w:val="1"/>
        <w:sz w:val="20"/>
        <w:szCs w:val="20"/>
        <w:lang w:val="de-DE"/>
      </w:rPr>
      <w:t xml:space="preserve"> und verbleibt in der Schule.</w:t>
    </w:r>
  </w:p>
  <w:p w:rsidRPr="00A40504" w:rsidR="00A40504" w:rsidP="00A40504" w:rsidRDefault="00A40504" w14:paraId="302D9F30" w14:textId="77777777">
    <w:pPr>
      <w:rPr>
        <w:lang w:val="de-DE"/>
      </w:rPr>
    </w:pPr>
  </w:p>
  <w:p w:rsidRPr="00CB1FB5" w:rsidR="00E303F4" w:rsidP="00E303F4" w:rsidRDefault="00CB1FB5" w14:paraId="6140C73B" w14:textId="612FFC70">
    <w:pPr>
      <w:pStyle w:val="Fuzeile"/>
      <w:jc w:val="right"/>
      <w:rPr>
        <w:sz w:val="20"/>
        <w:lang w:val="de-DE"/>
      </w:rPr>
    </w:pPr>
    <w:r w:rsidRPr="00CB1FB5">
      <w:rPr>
        <w:sz w:val="20"/>
        <w:lang w:val="de-DE"/>
      </w:rPr>
      <w:t xml:space="preserve">Beurteilung </w:t>
    </w:r>
    <w:r w:rsidR="00AC6662">
      <w:rPr>
        <w:sz w:val="20"/>
        <w:lang w:val="de-DE"/>
      </w:rPr>
      <w:t>PiA</w:t>
    </w:r>
    <w:r w:rsidR="00D60CB5">
      <w:rPr>
        <w:sz w:val="20"/>
        <w:lang w:val="de-DE"/>
      </w:rPr>
      <w:t xml:space="preserve"> </w:t>
    </w:r>
    <w:r w:rsidR="00473DE3">
      <w:rPr>
        <w:sz w:val="20"/>
        <w:lang w:val="de-DE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0504" w:rsidR="00A40504" w:rsidP="3C9F336A" w:rsidRDefault="00A40504" w14:paraId="50ABB989" w14:textId="77777777">
    <w:pPr>
      <w:spacing w:line="240" w:lineRule="auto"/>
      <w:jc w:val="center"/>
      <w:rPr>
        <w:b w:val="1"/>
        <w:bCs w:val="1"/>
        <w:sz w:val="20"/>
        <w:szCs w:val="20"/>
        <w:lang w:val="de-DE"/>
      </w:rPr>
    </w:pPr>
    <w:r w:rsidRPr="3C9F336A" w:rsidR="3C9F336A">
      <w:rPr>
        <w:b w:val="1"/>
        <w:bCs w:val="1"/>
        <w:sz w:val="20"/>
        <w:szCs w:val="20"/>
        <w:lang w:val="de-DE"/>
      </w:rPr>
      <w:t xml:space="preserve">Diese Beurteilung ist </w:t>
    </w:r>
    <w:r w:rsidRPr="3C9F336A" w:rsidR="3C9F336A">
      <w:rPr>
        <w:b w:val="1"/>
        <w:bCs w:val="1"/>
        <w:sz w:val="20"/>
        <w:szCs w:val="20"/>
        <w:u w:val="single"/>
        <w:lang w:val="de-DE"/>
      </w:rPr>
      <w:t>kein</w:t>
    </w:r>
    <w:r w:rsidRPr="3C9F336A" w:rsidR="3C9F336A">
      <w:rPr>
        <w:b w:val="1"/>
        <w:bCs w:val="1"/>
        <w:sz w:val="20"/>
        <w:szCs w:val="20"/>
        <w:lang w:val="de-DE"/>
      </w:rPr>
      <w:t xml:space="preserve"> Arbeitszeugnis und dient ausschließlich der Notenbildung im Fach Sozialpädagogische Praxis durch die </w:t>
    </w:r>
    <w:r w:rsidRPr="3C9F336A" w:rsidR="3C9F336A">
      <w:rPr>
        <w:b w:val="1"/>
        <w:bCs w:val="1"/>
        <w:sz w:val="20"/>
        <w:szCs w:val="20"/>
        <w:lang w:val="de-DE"/>
      </w:rPr>
      <w:t>Fachakademie</w:t>
    </w:r>
    <w:r w:rsidRPr="3C9F336A" w:rsidR="3C9F336A">
      <w:rPr>
        <w:b w:val="1"/>
        <w:bCs w:val="1"/>
        <w:sz w:val="20"/>
        <w:szCs w:val="20"/>
        <w:lang w:val="de-DE"/>
      </w:rPr>
      <w:t xml:space="preserve"> und verbleibt in der Schule.</w:t>
    </w:r>
  </w:p>
  <w:p w:rsidRPr="00A40504" w:rsidR="00A40504" w:rsidP="00A40504" w:rsidRDefault="00A40504" w14:paraId="66F9ADC2" w14:textId="77777777">
    <w:pPr>
      <w:rPr>
        <w:lang w:val="de-DE"/>
      </w:rPr>
    </w:pPr>
  </w:p>
  <w:p w:rsidRPr="00A40504" w:rsidR="008330AC" w:rsidP="00A40504" w:rsidRDefault="00A40504" w14:paraId="138BE863" w14:textId="72A73ABA">
    <w:pPr>
      <w:pStyle w:val="Fuzeile"/>
      <w:jc w:val="right"/>
      <w:rPr>
        <w:sz w:val="20"/>
        <w:lang w:val="de-DE"/>
      </w:rPr>
    </w:pPr>
    <w:r w:rsidRPr="00CB1FB5">
      <w:rPr>
        <w:sz w:val="20"/>
        <w:lang w:val="de-DE"/>
      </w:rPr>
      <w:t>Beurteilung</w:t>
    </w:r>
    <w:r w:rsidR="00473DE3">
      <w:rPr>
        <w:sz w:val="20"/>
        <w:lang w:val="de-DE"/>
      </w:rPr>
      <w:t xml:space="preserve"> </w:t>
    </w:r>
    <w:r w:rsidR="00AC6662">
      <w:rPr>
        <w:sz w:val="20"/>
        <w:lang w:val="de-DE"/>
      </w:rPr>
      <w:t>PiA</w:t>
    </w:r>
    <w:r w:rsidR="00473DE3">
      <w:rPr>
        <w:sz w:val="20"/>
        <w:lang w:val="de-DE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7EF5" w:rsidP="00983DF5" w:rsidRDefault="00A97EF5" w14:paraId="4544997A" w14:textId="77777777">
      <w:r>
        <w:separator/>
      </w:r>
    </w:p>
  </w:footnote>
  <w:footnote w:type="continuationSeparator" w:id="0">
    <w:p w:rsidR="00A97EF5" w:rsidP="00983DF5" w:rsidRDefault="00A97EF5" w14:paraId="4111CAA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F2BC4" w:rsidRDefault="009F2BC4" w14:paraId="49C22FB0" w14:textId="777777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330AC" w:rsidP="00983DF5" w:rsidRDefault="00882A8C" w14:paraId="6E386C8B" w14:textId="77777777"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4656" behindDoc="1" locked="1" layoutInCell="1" allowOverlap="1" wp14:anchorId="7E2A626E" wp14:editId="3B0F16D7">
              <wp:simplePos x="0" y="0"/>
              <wp:positionH relativeFrom="page">
                <wp:posOffset>161925</wp:posOffset>
              </wp:positionH>
              <wp:positionV relativeFrom="page">
                <wp:posOffset>3762375</wp:posOffset>
              </wp:positionV>
              <wp:extent cx="35560" cy="35560"/>
              <wp:effectExtent l="0" t="0" r="2540" b="2540"/>
              <wp:wrapNone/>
              <wp:docPr id="4" name="Ellips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35560" cy="35560"/>
                      </a:xfrm>
                      <a:prstGeom prst="ellipse">
                        <a:avLst/>
                      </a:prstGeom>
                      <a:solidFill>
                        <a:srgbClr val="1A68AA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7697A2B">
            <v:oval id="Ellipse 4" style="position:absolute;margin-left:12.75pt;margin-top:296.25pt;width:2.8pt;height:2.8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a68aa" stroked="f" strokeweight="1pt" w14:anchorId="2BAC0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">
              <v:stroke joinstyle="miter"/>
              <v:path arrowok="t"/>
              <o:lock v:ext="edit" aspectratio="t"/>
              <w10:wrap anchorx="page" anchory="page"/>
              <w10:anchorlock/>
            </v:oval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330AC" w:rsidP="00983DF5" w:rsidRDefault="00882A8C" w14:paraId="561F0BE6" w14:textId="77777777">
    <w:r>
      <w:rPr>
        <w:noProof/>
        <w:lang w:val="de-DE" w:eastAsia="de-DE"/>
      </w:rPr>
      <w:drawing>
        <wp:anchor distT="0" distB="504190" distL="114300" distR="114300" simplePos="0" relativeHeight="251655680" behindDoc="1" locked="0" layoutInCell="1" allowOverlap="1" wp14:anchorId="4CEBF9C4" wp14:editId="13D9AED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230" cy="1295400"/>
          <wp:effectExtent l="0" t="0" r="0" b="0"/>
          <wp:wrapNone/>
          <wp:docPr id="154202709" name="Grafik 154202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7728" behindDoc="1" locked="1" layoutInCell="1" allowOverlap="1" wp14:anchorId="21164C3F" wp14:editId="6F77DF4E">
              <wp:simplePos x="0" y="0"/>
              <wp:positionH relativeFrom="page">
                <wp:posOffset>161925</wp:posOffset>
              </wp:positionH>
              <wp:positionV relativeFrom="page">
                <wp:posOffset>3762375</wp:posOffset>
              </wp:positionV>
              <wp:extent cx="28575" cy="28575"/>
              <wp:effectExtent l="0" t="0" r="9525" b="9525"/>
              <wp:wrapNone/>
              <wp:docPr id="13" name="Ellips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1A68AA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3CC018E">
            <v:oval id="Ellipse 13" style="position:absolute;margin-left:12.75pt;margin-top:296.25pt;width:2.25pt;height:2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a68aa" stroked="f" strokeweight="1pt" w14:anchorId="6BDD2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">
              <v:stroke joinstyle="miter"/>
              <v:path arrowok="t"/>
              <o:lock v:ext="edit" aspectratio="t"/>
              <w10:wrap anchorx="page" anchory="page"/>
              <w10:anchorlock/>
            </v:oval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45720" distB="45720" distL="114300" distR="114300" simplePos="0" relativeHeight="251659776" behindDoc="0" locked="1" layoutInCell="1" allowOverlap="1" wp14:anchorId="64BEAC0B" wp14:editId="01DB13D1">
              <wp:simplePos x="0" y="0"/>
              <wp:positionH relativeFrom="page">
                <wp:posOffset>942975</wp:posOffset>
              </wp:positionH>
              <wp:positionV relativeFrom="page">
                <wp:posOffset>447675</wp:posOffset>
              </wp:positionV>
              <wp:extent cx="1724025" cy="847725"/>
              <wp:effectExtent l="0" t="0" r="9525" b="9525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4025" cy="847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B3124E" w:rsidR="008330AC" w:rsidP="0030373A" w:rsidRDefault="008330AC" w14:paraId="238C7F88" w14:textId="77777777">
                          <w:pPr>
                            <w:pStyle w:val="Adressblock"/>
                            <w:rPr>
                              <w:lang w:val="de-DE"/>
                            </w:rPr>
                          </w:pPr>
                          <w:r w:rsidRPr="00B3124E">
                            <w:rPr>
                              <w:lang w:val="de-DE"/>
                            </w:rPr>
                            <w:t>Auf der Halde 29</w:t>
                          </w:r>
                          <w:r w:rsidRPr="00B3124E">
                            <w:rPr>
                              <w:lang w:val="de-DE"/>
                            </w:rPr>
                            <w:br/>
                          </w:r>
                          <w:r w:rsidRPr="00B3124E">
                            <w:rPr>
                              <w:lang w:val="de-DE"/>
                            </w:rPr>
                            <w:t>87439 Kempten</w:t>
                          </w:r>
                        </w:p>
                        <w:p w:rsidRPr="004D5730" w:rsidR="004D5730" w:rsidP="004D5730" w:rsidRDefault="008330AC" w14:paraId="5FBC6613" w14:textId="77777777">
                          <w:pPr>
                            <w:rPr>
                              <w:sz w:val="20"/>
                              <w:szCs w:val="20"/>
                              <w:lang w:val="de-DE"/>
                            </w:rPr>
                          </w:pPr>
                          <w:r w:rsidRPr="00170E68">
                            <w:rPr>
                              <w:sz w:val="20"/>
                              <w:szCs w:val="20"/>
                              <w:lang w:val="de-DE"/>
                            </w:rPr>
                            <w:t xml:space="preserve">Telefon: </w:t>
                          </w:r>
                          <w:r w:rsidRPr="004D5730" w:rsidR="004D5730">
                            <w:rPr>
                              <w:sz w:val="20"/>
                              <w:szCs w:val="20"/>
                              <w:lang w:val="de-DE"/>
                            </w:rPr>
                            <w:t>0821 4558 16200</w:t>
                          </w:r>
                        </w:p>
                        <w:p w:rsidRPr="00170E68" w:rsidR="008330AC" w:rsidP="004D5730" w:rsidRDefault="004D5730" w14:paraId="48B2ABEC" w14:textId="2908245A">
                          <w:pPr>
                            <w:rPr>
                              <w:sz w:val="20"/>
                              <w:szCs w:val="20"/>
                              <w:lang w:val="de-DE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val="de-DE"/>
                            </w:rPr>
                            <w:t>Telef</w:t>
                          </w:r>
                          <w:r w:rsidRPr="004D5730">
                            <w:rPr>
                              <w:sz w:val="20"/>
                              <w:szCs w:val="20"/>
                              <w:lang w:val="de-DE"/>
                            </w:rPr>
                            <w:t>ax: 0821 4558 16209</w:t>
                          </w:r>
                        </w:p>
                        <w:p w:rsidRPr="004075AF" w:rsidR="008330AC" w:rsidP="00272310" w:rsidRDefault="00B22248" w14:paraId="097A4E2F" w14:textId="48DE4B8B">
                          <w:pPr>
                            <w:pStyle w:val="AdressblockAbstandnach"/>
                          </w:pPr>
                          <w:r>
                            <w:t>sekretariat</w:t>
                          </w:r>
                          <w:r w:rsidR="008330AC">
                            <w:t>@faks-kempten.de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650971E">
            <v:shapetype id="_x0000_t202" coordsize="21600,21600" o:spt="202" path="m,l,21600r21600,l21600,xe" w14:anchorId="64BEAC0B">
              <v:stroke joinstyle="miter"/>
              <v:path gradientshapeok="t" o:connecttype="rect"/>
            </v:shapetype>
            <v:shape id="Textfeld 2" style="position:absolute;margin-left:74.25pt;margin-top:35.25pt;width:135.75pt;height:66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">
              <v:textbox inset="0,0,0,0">
                <w:txbxContent>
                  <w:p w:rsidRPr="00B3124E" w:rsidR="008330AC" w:rsidP="0030373A" w:rsidRDefault="008330AC" w14:paraId="751FD25F" w14:textId="77777777">
                    <w:pPr>
                      <w:pStyle w:val="Adressblock"/>
                      <w:rPr>
                        <w:lang w:val="de-DE"/>
                      </w:rPr>
                    </w:pPr>
                    <w:r w:rsidRPr="00B3124E">
                      <w:rPr>
                        <w:lang w:val="de-DE"/>
                      </w:rPr>
                      <w:t>Auf der Halde 29</w:t>
                    </w:r>
                    <w:r w:rsidRPr="00B3124E">
                      <w:rPr>
                        <w:lang w:val="de-DE"/>
                      </w:rPr>
                      <w:br/>
                    </w:r>
                    <w:r w:rsidRPr="00B3124E">
                      <w:rPr>
                        <w:lang w:val="de-DE"/>
                      </w:rPr>
                      <w:t>87439 Kempten</w:t>
                    </w:r>
                  </w:p>
                  <w:p w:rsidRPr="004D5730" w:rsidR="004D5730" w:rsidP="004D5730" w:rsidRDefault="008330AC" w14:paraId="4B218CA2" w14:textId="77777777">
                    <w:pPr>
                      <w:rPr>
                        <w:sz w:val="20"/>
                        <w:szCs w:val="20"/>
                        <w:lang w:val="de-DE"/>
                      </w:rPr>
                    </w:pPr>
                    <w:r w:rsidRPr="00170E68">
                      <w:rPr>
                        <w:sz w:val="20"/>
                        <w:szCs w:val="20"/>
                        <w:lang w:val="de-DE"/>
                      </w:rPr>
                      <w:t xml:space="preserve">Telefon: </w:t>
                    </w:r>
                    <w:r w:rsidRPr="004D5730" w:rsidR="004D5730">
                      <w:rPr>
                        <w:sz w:val="20"/>
                        <w:szCs w:val="20"/>
                        <w:lang w:val="de-DE"/>
                      </w:rPr>
                      <w:t>0821 4558 16200</w:t>
                    </w:r>
                  </w:p>
                  <w:p w:rsidRPr="00170E68" w:rsidR="008330AC" w:rsidP="004D5730" w:rsidRDefault="004D5730" w14:paraId="33B11E9A" w14:textId="2908245A">
                    <w:pPr>
                      <w:rPr>
                        <w:sz w:val="20"/>
                        <w:szCs w:val="20"/>
                        <w:lang w:val="de-DE"/>
                      </w:rPr>
                    </w:pPr>
                    <w:r>
                      <w:rPr>
                        <w:sz w:val="20"/>
                        <w:szCs w:val="20"/>
                        <w:lang w:val="de-DE"/>
                      </w:rPr>
                      <w:t>Telef</w:t>
                    </w:r>
                    <w:r w:rsidRPr="004D5730">
                      <w:rPr>
                        <w:sz w:val="20"/>
                        <w:szCs w:val="20"/>
                        <w:lang w:val="de-DE"/>
                      </w:rPr>
                      <w:t>ax: 0821 4558 16209</w:t>
                    </w:r>
                  </w:p>
                  <w:p w:rsidRPr="004075AF" w:rsidR="008330AC" w:rsidP="00272310" w:rsidRDefault="00B22248" w14:paraId="5FE479CB" w14:textId="48DE4B8B">
                    <w:pPr>
                      <w:pStyle w:val="AdressblockAbstandnach"/>
                    </w:pPr>
                    <w:r>
                      <w:t>sekretariat</w:t>
                    </w:r>
                    <w:r w:rsidR="008330AC">
                      <w:t>@faks-kempten.de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attachedTemplate r:id="rId1"/>
  <w:trackRevisions w:val="false"/>
  <w:defaultTabStop w:val="709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0A"/>
    <w:rsid w:val="00005C10"/>
    <w:rsid w:val="00030430"/>
    <w:rsid w:val="000430E5"/>
    <w:rsid w:val="00063312"/>
    <w:rsid w:val="0006729A"/>
    <w:rsid w:val="000679A7"/>
    <w:rsid w:val="00083F82"/>
    <w:rsid w:val="000B4A5E"/>
    <w:rsid w:val="000E0267"/>
    <w:rsid w:val="000E4EA0"/>
    <w:rsid w:val="000E5430"/>
    <w:rsid w:val="000E732B"/>
    <w:rsid w:val="00103253"/>
    <w:rsid w:val="001048C1"/>
    <w:rsid w:val="001118A8"/>
    <w:rsid w:val="001151F5"/>
    <w:rsid w:val="0012435B"/>
    <w:rsid w:val="00126823"/>
    <w:rsid w:val="0012689F"/>
    <w:rsid w:val="0013166B"/>
    <w:rsid w:val="00132E9C"/>
    <w:rsid w:val="00163B49"/>
    <w:rsid w:val="0016677D"/>
    <w:rsid w:val="00170E68"/>
    <w:rsid w:val="00171B22"/>
    <w:rsid w:val="0019593C"/>
    <w:rsid w:val="001A1507"/>
    <w:rsid w:val="001A4ADD"/>
    <w:rsid w:val="001A4B68"/>
    <w:rsid w:val="001D1BB8"/>
    <w:rsid w:val="001E0A8E"/>
    <w:rsid w:val="00236BCC"/>
    <w:rsid w:val="00272310"/>
    <w:rsid w:val="002810BE"/>
    <w:rsid w:val="00281F27"/>
    <w:rsid w:val="00296D59"/>
    <w:rsid w:val="002D1D7F"/>
    <w:rsid w:val="002D45B3"/>
    <w:rsid w:val="002E48FF"/>
    <w:rsid w:val="002E75CC"/>
    <w:rsid w:val="002F38ED"/>
    <w:rsid w:val="0030373A"/>
    <w:rsid w:val="00307AB5"/>
    <w:rsid w:val="00311B9D"/>
    <w:rsid w:val="003148B2"/>
    <w:rsid w:val="00321295"/>
    <w:rsid w:val="0032493C"/>
    <w:rsid w:val="00353415"/>
    <w:rsid w:val="0035621B"/>
    <w:rsid w:val="00380F0B"/>
    <w:rsid w:val="00387965"/>
    <w:rsid w:val="003B1112"/>
    <w:rsid w:val="003B1150"/>
    <w:rsid w:val="003D341A"/>
    <w:rsid w:val="003D59F4"/>
    <w:rsid w:val="004075AF"/>
    <w:rsid w:val="0042353F"/>
    <w:rsid w:val="004362DF"/>
    <w:rsid w:val="00437F31"/>
    <w:rsid w:val="00443874"/>
    <w:rsid w:val="00473DE3"/>
    <w:rsid w:val="0048428F"/>
    <w:rsid w:val="004A1204"/>
    <w:rsid w:val="004A1AB6"/>
    <w:rsid w:val="004A398C"/>
    <w:rsid w:val="004A3DB8"/>
    <w:rsid w:val="004A5139"/>
    <w:rsid w:val="004B557F"/>
    <w:rsid w:val="004B6E2D"/>
    <w:rsid w:val="004B7BDA"/>
    <w:rsid w:val="004C07EB"/>
    <w:rsid w:val="004D5730"/>
    <w:rsid w:val="004E0061"/>
    <w:rsid w:val="005029E9"/>
    <w:rsid w:val="00506BAB"/>
    <w:rsid w:val="005125EC"/>
    <w:rsid w:val="005300E5"/>
    <w:rsid w:val="00530EB6"/>
    <w:rsid w:val="005429C3"/>
    <w:rsid w:val="0055032C"/>
    <w:rsid w:val="00553625"/>
    <w:rsid w:val="0056039A"/>
    <w:rsid w:val="00560DB9"/>
    <w:rsid w:val="00570755"/>
    <w:rsid w:val="0058700B"/>
    <w:rsid w:val="005A0DAB"/>
    <w:rsid w:val="005A250A"/>
    <w:rsid w:val="005B7D4F"/>
    <w:rsid w:val="005C597E"/>
    <w:rsid w:val="005D6F4C"/>
    <w:rsid w:val="005F0763"/>
    <w:rsid w:val="005F73F9"/>
    <w:rsid w:val="006135A5"/>
    <w:rsid w:val="00617603"/>
    <w:rsid w:val="00637D1A"/>
    <w:rsid w:val="006516EA"/>
    <w:rsid w:val="0065559D"/>
    <w:rsid w:val="006562C6"/>
    <w:rsid w:val="006632A8"/>
    <w:rsid w:val="0068241A"/>
    <w:rsid w:val="006A155B"/>
    <w:rsid w:val="006A2682"/>
    <w:rsid w:val="006A30D4"/>
    <w:rsid w:val="006A4075"/>
    <w:rsid w:val="006A52B2"/>
    <w:rsid w:val="006C79C2"/>
    <w:rsid w:val="006D045B"/>
    <w:rsid w:val="006F0800"/>
    <w:rsid w:val="006F5DED"/>
    <w:rsid w:val="006F72B0"/>
    <w:rsid w:val="00703547"/>
    <w:rsid w:val="00726CEE"/>
    <w:rsid w:val="007309D8"/>
    <w:rsid w:val="0073707C"/>
    <w:rsid w:val="00785C55"/>
    <w:rsid w:val="007A29AC"/>
    <w:rsid w:val="007F01F3"/>
    <w:rsid w:val="008301C1"/>
    <w:rsid w:val="008330AC"/>
    <w:rsid w:val="00847530"/>
    <w:rsid w:val="0085033C"/>
    <w:rsid w:val="0087737B"/>
    <w:rsid w:val="008778BC"/>
    <w:rsid w:val="00882A8C"/>
    <w:rsid w:val="008841F8"/>
    <w:rsid w:val="008A1873"/>
    <w:rsid w:val="008A2878"/>
    <w:rsid w:val="008A4062"/>
    <w:rsid w:val="008B5A2F"/>
    <w:rsid w:val="008C6273"/>
    <w:rsid w:val="008C7FF1"/>
    <w:rsid w:val="009033B4"/>
    <w:rsid w:val="00925E02"/>
    <w:rsid w:val="009323C8"/>
    <w:rsid w:val="00950BF8"/>
    <w:rsid w:val="00951F23"/>
    <w:rsid w:val="00970F75"/>
    <w:rsid w:val="00983DF5"/>
    <w:rsid w:val="009C37F7"/>
    <w:rsid w:val="009C6D13"/>
    <w:rsid w:val="009F02EE"/>
    <w:rsid w:val="009F0C3A"/>
    <w:rsid w:val="009F2BC4"/>
    <w:rsid w:val="00A40504"/>
    <w:rsid w:val="00A510D5"/>
    <w:rsid w:val="00A5510E"/>
    <w:rsid w:val="00A554A8"/>
    <w:rsid w:val="00A606D3"/>
    <w:rsid w:val="00A97EF5"/>
    <w:rsid w:val="00AA166F"/>
    <w:rsid w:val="00AB3431"/>
    <w:rsid w:val="00AB4764"/>
    <w:rsid w:val="00AC10F6"/>
    <w:rsid w:val="00AC6662"/>
    <w:rsid w:val="00AC6819"/>
    <w:rsid w:val="00AD0A71"/>
    <w:rsid w:val="00AD7865"/>
    <w:rsid w:val="00B00285"/>
    <w:rsid w:val="00B04F7E"/>
    <w:rsid w:val="00B14C55"/>
    <w:rsid w:val="00B22248"/>
    <w:rsid w:val="00B24471"/>
    <w:rsid w:val="00B3124E"/>
    <w:rsid w:val="00B44308"/>
    <w:rsid w:val="00B93127"/>
    <w:rsid w:val="00B931E9"/>
    <w:rsid w:val="00BB45BF"/>
    <w:rsid w:val="00BB4F48"/>
    <w:rsid w:val="00BF53B6"/>
    <w:rsid w:val="00C06684"/>
    <w:rsid w:val="00C148AF"/>
    <w:rsid w:val="00C55D8F"/>
    <w:rsid w:val="00C70A03"/>
    <w:rsid w:val="00C72862"/>
    <w:rsid w:val="00CB1F2D"/>
    <w:rsid w:val="00CB1FB5"/>
    <w:rsid w:val="00CB2FD6"/>
    <w:rsid w:val="00CE1FB1"/>
    <w:rsid w:val="00D16F80"/>
    <w:rsid w:val="00D225A9"/>
    <w:rsid w:val="00D25FFE"/>
    <w:rsid w:val="00D26A9E"/>
    <w:rsid w:val="00D34A05"/>
    <w:rsid w:val="00D44038"/>
    <w:rsid w:val="00D45AF4"/>
    <w:rsid w:val="00D5745C"/>
    <w:rsid w:val="00D57780"/>
    <w:rsid w:val="00D60CB5"/>
    <w:rsid w:val="00D677C7"/>
    <w:rsid w:val="00DB0689"/>
    <w:rsid w:val="00DB0822"/>
    <w:rsid w:val="00DB6F08"/>
    <w:rsid w:val="00DD02B7"/>
    <w:rsid w:val="00DD0FAD"/>
    <w:rsid w:val="00DD7773"/>
    <w:rsid w:val="00DE2798"/>
    <w:rsid w:val="00DE5DA8"/>
    <w:rsid w:val="00DF376C"/>
    <w:rsid w:val="00E0558B"/>
    <w:rsid w:val="00E303F4"/>
    <w:rsid w:val="00E32369"/>
    <w:rsid w:val="00E44418"/>
    <w:rsid w:val="00E46198"/>
    <w:rsid w:val="00E467C9"/>
    <w:rsid w:val="00E53EB9"/>
    <w:rsid w:val="00E64757"/>
    <w:rsid w:val="00E74B6B"/>
    <w:rsid w:val="00E7612A"/>
    <w:rsid w:val="00E91538"/>
    <w:rsid w:val="00E9635B"/>
    <w:rsid w:val="00ED3CB0"/>
    <w:rsid w:val="00ED3CEB"/>
    <w:rsid w:val="00ED66FD"/>
    <w:rsid w:val="00EE30F0"/>
    <w:rsid w:val="00EF2288"/>
    <w:rsid w:val="00EF391B"/>
    <w:rsid w:val="00F020B3"/>
    <w:rsid w:val="00F315D9"/>
    <w:rsid w:val="00F517D8"/>
    <w:rsid w:val="00F644E2"/>
    <w:rsid w:val="00F96A2A"/>
    <w:rsid w:val="00FE0D16"/>
    <w:rsid w:val="00FE3F7A"/>
    <w:rsid w:val="0343535B"/>
    <w:rsid w:val="039F7770"/>
    <w:rsid w:val="09315704"/>
    <w:rsid w:val="0B58478E"/>
    <w:rsid w:val="1033D52F"/>
    <w:rsid w:val="10DCD287"/>
    <w:rsid w:val="133BED36"/>
    <w:rsid w:val="15E63CCA"/>
    <w:rsid w:val="16934901"/>
    <w:rsid w:val="172D7B26"/>
    <w:rsid w:val="1A66E2B2"/>
    <w:rsid w:val="296F0020"/>
    <w:rsid w:val="3C9F336A"/>
    <w:rsid w:val="4F7402FC"/>
    <w:rsid w:val="5D5586B7"/>
    <w:rsid w:val="6CA5C264"/>
    <w:rsid w:val="6DC17E6F"/>
    <w:rsid w:val="7523C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39DE5"/>
  <w15:chartTrackingRefBased/>
  <w15:docId w15:val="{7D2041EB-C310-435A-A3C6-E437B2D8ED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locked="1" w:uiPriority="9" w:semiHidden="1" w:unhideWhenUsed="1"/>
    <w:lsdException w:name="heading 8" w:locked="1" w:uiPriority="9" w:semiHidden="1" w:unhideWhenUsed="1" w:qFormat="1"/>
    <w:lsdException w:name="heading 9" w:locked="1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D25FFE"/>
    <w:pPr>
      <w:spacing w:line="276" w:lineRule="auto"/>
    </w:pPr>
    <w:rPr>
      <w:rFonts w:ascii="Garamond" w:hAnsi="Garamond"/>
      <w:sz w:val="22"/>
      <w:szCs w:val="21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D25FFE"/>
    <w:pPr>
      <w:keepNext/>
      <w:keepLines/>
      <w:spacing w:before="240"/>
      <w:outlineLvl w:val="0"/>
    </w:pPr>
    <w:rPr>
      <w:rFonts w:ascii="Calibri Light" w:hAnsi="Calibri Light" w:eastAsia="Times New Roman"/>
      <w:color w:val="1A68AA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D25FFE"/>
    <w:pPr>
      <w:keepNext/>
      <w:keepLines/>
      <w:spacing w:before="220"/>
      <w:outlineLvl w:val="1"/>
    </w:pPr>
    <w:rPr>
      <w:rFonts w:ascii="Source Sans Pro" w:hAnsi="Source Sans Pro" w:eastAsia="Times New Roman"/>
      <w:color w:val="1A68AA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1"/>
    <w:unhideWhenUsed/>
    <w:qFormat/>
    <w:rsid w:val="00D25FFE"/>
    <w:pPr>
      <w:keepNext/>
      <w:keepLines/>
      <w:spacing w:before="80"/>
      <w:outlineLvl w:val="2"/>
    </w:pPr>
    <w:rPr>
      <w:rFonts w:ascii="Source Sans Pro" w:hAnsi="Source Sans Pro" w:eastAsia="Times New Roman"/>
      <w:b/>
      <w:color w:val="1A68AA"/>
      <w:szCs w:val="22"/>
    </w:rPr>
  </w:style>
  <w:style w:type="paragraph" w:styleId="berschrift4">
    <w:name w:val="heading 4"/>
    <w:basedOn w:val="Standard"/>
    <w:next w:val="Standard"/>
    <w:link w:val="berschrift4Zchn"/>
    <w:uiPriority w:val="1"/>
    <w:unhideWhenUsed/>
    <w:qFormat/>
    <w:rsid w:val="00D25FFE"/>
    <w:pPr>
      <w:keepNext/>
      <w:keepLines/>
      <w:spacing w:before="80"/>
      <w:outlineLvl w:val="3"/>
    </w:pPr>
    <w:rPr>
      <w:rFonts w:ascii="Source Sans Pro" w:hAnsi="Source Sans Pro" w:eastAsia="Times New Roman"/>
      <w:b/>
      <w:iCs/>
      <w:color w:val="000000"/>
    </w:rPr>
  </w:style>
  <w:style w:type="paragraph" w:styleId="berschrift5">
    <w:name w:val="heading 5"/>
    <w:basedOn w:val="Standard"/>
    <w:next w:val="Standard"/>
    <w:link w:val="berschrift5Zchn"/>
    <w:uiPriority w:val="1"/>
    <w:unhideWhenUsed/>
    <w:qFormat/>
    <w:rsid w:val="00D25FFE"/>
    <w:pPr>
      <w:keepNext/>
      <w:keepLines/>
      <w:spacing w:before="40"/>
      <w:outlineLvl w:val="4"/>
    </w:pPr>
    <w:rPr>
      <w:rFonts w:ascii="Source Sans Pro" w:hAnsi="Source Sans Pro" w:eastAsia="Times New Roman"/>
      <w:i/>
      <w:color w:val="2E74B5"/>
    </w:rPr>
  </w:style>
  <w:style w:type="paragraph" w:styleId="berschrift6">
    <w:name w:val="heading 6"/>
    <w:basedOn w:val="Standard"/>
    <w:next w:val="Standard"/>
    <w:link w:val="berschrift6Zchn"/>
    <w:uiPriority w:val="1"/>
    <w:unhideWhenUsed/>
    <w:qFormat/>
    <w:rsid w:val="00D25FFE"/>
    <w:pPr>
      <w:keepNext/>
      <w:keepLines/>
      <w:spacing w:before="40"/>
      <w:outlineLvl w:val="5"/>
    </w:pPr>
    <w:rPr>
      <w:rFonts w:ascii="Calibri Light" w:hAnsi="Calibri Light" w:eastAsia="Times New Roman"/>
      <w:i/>
      <w:color w:val="1A68AA"/>
    </w:rPr>
  </w:style>
  <w:style w:type="paragraph" w:styleId="berschrift7">
    <w:name w:val="heading 7"/>
    <w:basedOn w:val="Standard"/>
    <w:next w:val="Standard"/>
    <w:link w:val="berschrift7Zchn"/>
    <w:uiPriority w:val="1"/>
    <w:unhideWhenUsed/>
    <w:locked/>
    <w:rsid w:val="00D25FFE"/>
    <w:pPr>
      <w:keepNext/>
      <w:keepLines/>
      <w:spacing w:before="40"/>
      <w:outlineLvl w:val="6"/>
    </w:pPr>
    <w:rPr>
      <w:rFonts w:ascii="Calibri Light" w:hAnsi="Calibri Light" w:eastAsia="Times New Roman"/>
      <w:i/>
      <w:iCs/>
      <w:color w:val="1F4D78"/>
    </w:rPr>
  </w:style>
  <w:style w:type="paragraph" w:styleId="berschrift8">
    <w:name w:val="heading 8"/>
    <w:basedOn w:val="Standard"/>
    <w:next w:val="Standard"/>
    <w:link w:val="berschrift8Zchn"/>
    <w:uiPriority w:val="1"/>
    <w:unhideWhenUsed/>
    <w:qFormat/>
    <w:locked/>
    <w:rsid w:val="00D25FFE"/>
    <w:pPr>
      <w:keepNext/>
      <w:keepLines/>
      <w:spacing w:before="40"/>
      <w:outlineLvl w:val="7"/>
    </w:pPr>
    <w:rPr>
      <w:rFonts w:ascii="Calibri Light" w:hAnsi="Calibri Light" w:eastAsia="Times New Roman"/>
      <w:color w:val="272727"/>
      <w:sz w:val="21"/>
    </w:rPr>
  </w:style>
  <w:style w:type="paragraph" w:styleId="berschrift9">
    <w:name w:val="heading 9"/>
    <w:basedOn w:val="Standard"/>
    <w:next w:val="Standard"/>
    <w:link w:val="berschrift9Zchn"/>
    <w:uiPriority w:val="1"/>
    <w:unhideWhenUsed/>
    <w:qFormat/>
    <w:locked/>
    <w:rsid w:val="00D25FFE"/>
    <w:pPr>
      <w:keepNext/>
      <w:keepLines/>
      <w:spacing w:before="40"/>
      <w:outlineLvl w:val="8"/>
    </w:pPr>
    <w:rPr>
      <w:rFonts w:ascii="Calibri Light" w:hAnsi="Calibri Light" w:eastAsia="Times New Roman"/>
      <w:i/>
      <w:iCs/>
      <w:color w:val="272727"/>
      <w:sz w:val="21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2Zchn" w:customStyle="1">
    <w:name w:val="Überschrift 2 Zchn"/>
    <w:link w:val="berschrift2"/>
    <w:uiPriority w:val="1"/>
    <w:rsid w:val="00D25FFE"/>
    <w:rPr>
      <w:rFonts w:ascii="Source Sans Pro" w:hAnsi="Source Sans Pro" w:eastAsia="Times New Roman" w:cs="Times New Roman"/>
      <w:color w:val="1A68AA"/>
      <w:sz w:val="28"/>
      <w:szCs w:val="28"/>
      <w:lang w:val="en-US"/>
    </w:rPr>
  </w:style>
  <w:style w:type="character" w:styleId="berschrift3Zchn" w:customStyle="1">
    <w:name w:val="Überschrift 3 Zchn"/>
    <w:link w:val="berschrift3"/>
    <w:uiPriority w:val="1"/>
    <w:rsid w:val="00D25FFE"/>
    <w:rPr>
      <w:rFonts w:ascii="Source Sans Pro" w:hAnsi="Source Sans Pro" w:eastAsia="Times New Roman" w:cs="Times New Roman"/>
      <w:b/>
      <w:color w:val="1A68AA"/>
      <w:lang w:val="en-US"/>
    </w:rPr>
  </w:style>
  <w:style w:type="paragraph" w:styleId="Zitat">
    <w:name w:val="Quote"/>
    <w:basedOn w:val="Standard"/>
    <w:next w:val="Standard"/>
    <w:link w:val="ZitatZchn"/>
    <w:uiPriority w:val="29"/>
    <w:rsid w:val="00D5745C"/>
    <w:pPr>
      <w:spacing w:before="200" w:after="160"/>
      <w:ind w:left="864" w:right="864"/>
      <w:jc w:val="center"/>
    </w:pPr>
    <w:rPr>
      <w:i/>
      <w:iCs/>
      <w:color w:val="404040"/>
    </w:rPr>
  </w:style>
  <w:style w:type="character" w:styleId="ZitatZchn" w:customStyle="1">
    <w:name w:val="Zitat Zchn"/>
    <w:link w:val="Zitat"/>
    <w:uiPriority w:val="29"/>
    <w:rsid w:val="00D5745C"/>
    <w:rPr>
      <w:rFonts w:ascii="Garamond" w:hAnsi="Garamond"/>
      <w:i/>
      <w:iCs/>
      <w:color w:val="404040"/>
      <w:szCs w:val="21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3127"/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link w:val="Sprechblasentext"/>
    <w:uiPriority w:val="99"/>
    <w:semiHidden/>
    <w:rsid w:val="00B93127"/>
    <w:rPr>
      <w:rFonts w:ascii="Segoe UI" w:hAnsi="Segoe UI" w:cs="Segoe UI"/>
      <w:sz w:val="18"/>
      <w:szCs w:val="18"/>
    </w:rPr>
  </w:style>
  <w:style w:type="character" w:styleId="Platzhaltertext">
    <w:name w:val="Placeholder Text"/>
    <w:uiPriority w:val="99"/>
    <w:semiHidden/>
    <w:rsid w:val="006F72B0"/>
    <w:rPr>
      <w:color w:val="808080"/>
    </w:rPr>
  </w:style>
  <w:style w:type="character" w:styleId="berschrift1Zchn" w:customStyle="1">
    <w:name w:val="Überschrift 1 Zchn"/>
    <w:link w:val="berschrift1"/>
    <w:uiPriority w:val="1"/>
    <w:rsid w:val="00D25FFE"/>
    <w:rPr>
      <w:rFonts w:ascii="Calibri Light" w:hAnsi="Calibri Light" w:eastAsia="Times New Roman" w:cs="Times New Roman"/>
      <w:color w:val="1A68AA"/>
      <w:sz w:val="32"/>
      <w:szCs w:val="32"/>
      <w:lang w:val="en-US"/>
    </w:rPr>
  </w:style>
  <w:style w:type="paragraph" w:styleId="berarbeitung">
    <w:name w:val="Revision"/>
    <w:hidden/>
    <w:uiPriority w:val="99"/>
    <w:semiHidden/>
    <w:rsid w:val="00506BAB"/>
    <w:rPr>
      <w:rFonts w:ascii="Garamond" w:hAnsi="Garamond"/>
      <w:sz w:val="21"/>
      <w:szCs w:val="21"/>
      <w:lang w:eastAsia="en-US"/>
    </w:rPr>
  </w:style>
  <w:style w:type="paragraph" w:styleId="StandardAbstand" w:customStyle="1">
    <w:name w:val="Standard + Abstand"/>
    <w:basedOn w:val="Standard"/>
    <w:qFormat/>
    <w:rsid w:val="00D25FFE"/>
    <w:pPr>
      <w:spacing w:after="160"/>
    </w:pPr>
  </w:style>
  <w:style w:type="character" w:styleId="Seitenzahl">
    <w:name w:val="page number"/>
    <w:uiPriority w:val="10"/>
    <w:semiHidden/>
    <w:rsid w:val="00CB2FD6"/>
    <w:rPr>
      <w:sz w:val="16"/>
      <w:szCs w:val="16"/>
    </w:rPr>
  </w:style>
  <w:style w:type="character" w:styleId="SchwacherVerweis">
    <w:name w:val="Subtle Reference"/>
    <w:uiPriority w:val="31"/>
    <w:qFormat/>
    <w:rsid w:val="00D25FFE"/>
    <w:rPr>
      <w:smallCaps/>
      <w:color w:val="5A5A5A"/>
    </w:rPr>
  </w:style>
  <w:style w:type="character" w:styleId="Fett">
    <w:name w:val="Strong"/>
    <w:uiPriority w:val="22"/>
    <w:qFormat/>
    <w:rsid w:val="00D25FFE"/>
    <w:rPr>
      <w:b/>
      <w:bCs/>
    </w:rPr>
  </w:style>
  <w:style w:type="character" w:styleId="berschrift7Zchn" w:customStyle="1">
    <w:name w:val="Überschrift 7 Zchn"/>
    <w:link w:val="berschrift7"/>
    <w:uiPriority w:val="1"/>
    <w:rsid w:val="00D25FFE"/>
    <w:rPr>
      <w:rFonts w:ascii="Calibri Light" w:hAnsi="Calibri Light" w:eastAsia="Times New Roman" w:cs="Times New Roman"/>
      <w:i/>
      <w:iCs/>
      <w:color w:val="1F4D78"/>
      <w:szCs w:val="21"/>
      <w:lang w:val="en-US"/>
    </w:rPr>
  </w:style>
  <w:style w:type="character" w:styleId="berschrift8Zchn" w:customStyle="1">
    <w:name w:val="Überschrift 8 Zchn"/>
    <w:link w:val="berschrift8"/>
    <w:uiPriority w:val="1"/>
    <w:rsid w:val="00D25FFE"/>
    <w:rPr>
      <w:rFonts w:ascii="Calibri Light" w:hAnsi="Calibri Light" w:eastAsia="Times New Roman" w:cs="Times New Roman"/>
      <w:color w:val="272727"/>
      <w:sz w:val="21"/>
      <w:szCs w:val="21"/>
      <w:lang w:val="en-US"/>
    </w:rPr>
  </w:style>
  <w:style w:type="paragraph" w:styleId="Kopfzeile">
    <w:name w:val="header"/>
    <w:basedOn w:val="Standard"/>
    <w:link w:val="KopfzeileZchn"/>
    <w:semiHidden/>
    <w:rsid w:val="00FE3F7A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link w:val="Kopfzeile"/>
    <w:semiHidden/>
    <w:rsid w:val="00DE5DA8"/>
    <w:rPr>
      <w:rFonts w:ascii="Garamond" w:hAnsi="Garamond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D25FFE"/>
    <w:pPr>
      <w:spacing w:line="240" w:lineRule="auto"/>
      <w:contextualSpacing/>
    </w:pPr>
    <w:rPr>
      <w:rFonts w:ascii="Source Sans Pro" w:hAnsi="Source Sans Pro" w:eastAsia="Times New Roman"/>
      <w:color w:val="1A68AA"/>
      <w:spacing w:val="-10"/>
      <w:kern w:val="28"/>
      <w:sz w:val="56"/>
      <w:szCs w:val="56"/>
    </w:rPr>
  </w:style>
  <w:style w:type="character" w:styleId="TitelZchn" w:customStyle="1">
    <w:name w:val="Titel Zchn"/>
    <w:link w:val="Titel"/>
    <w:uiPriority w:val="10"/>
    <w:rsid w:val="00D25FFE"/>
    <w:rPr>
      <w:rFonts w:ascii="Source Sans Pro" w:hAnsi="Source Sans Pro" w:eastAsia="Times New Roman" w:cs="Times New Roman"/>
      <w:color w:val="1A68AA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25FFE"/>
    <w:pPr>
      <w:numPr>
        <w:ilvl w:val="1"/>
      </w:numPr>
      <w:spacing w:after="160"/>
    </w:pPr>
    <w:rPr>
      <w:rFonts w:ascii="Calibri" w:hAnsi="Calibri" w:eastAsia="Times New Roman"/>
      <w:color w:val="5A5A5A"/>
      <w:spacing w:val="15"/>
      <w:szCs w:val="22"/>
      <w:lang w:val="de-DE"/>
    </w:rPr>
  </w:style>
  <w:style w:type="character" w:styleId="UntertitelZchn" w:customStyle="1">
    <w:name w:val="Untertitel Zchn"/>
    <w:link w:val="Untertitel"/>
    <w:uiPriority w:val="11"/>
    <w:semiHidden/>
    <w:rsid w:val="00D25FFE"/>
    <w:rPr>
      <w:rFonts w:eastAsia="Times New Roman"/>
      <w:color w:val="5A5A5A"/>
      <w:spacing w:val="15"/>
    </w:rPr>
  </w:style>
  <w:style w:type="character" w:styleId="SchwacheHervorhebung">
    <w:name w:val="Subtle Emphasis"/>
    <w:uiPriority w:val="19"/>
    <w:qFormat/>
    <w:rsid w:val="00D25FFE"/>
    <w:rPr>
      <w:i/>
      <w:iCs/>
      <w:color w:val="404040"/>
    </w:rPr>
  </w:style>
  <w:style w:type="character" w:styleId="Hervorhebung">
    <w:name w:val="Emphasis"/>
    <w:uiPriority w:val="20"/>
    <w:qFormat/>
    <w:rsid w:val="00D25FFE"/>
    <w:rPr>
      <w:i/>
      <w:iCs/>
    </w:rPr>
  </w:style>
  <w:style w:type="character" w:styleId="IntensiveHervorhebung">
    <w:name w:val="Intense Emphasis"/>
    <w:uiPriority w:val="21"/>
    <w:qFormat/>
    <w:rsid w:val="00D25FFE"/>
    <w:rPr>
      <w:i/>
      <w:iCs/>
      <w:color w:val="1A68AA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25FFE"/>
    <w:pPr>
      <w:pBdr>
        <w:top w:val="single" w:color="5B9BD5" w:sz="4" w:space="10"/>
        <w:bottom w:val="single" w:color="5B9BD5" w:sz="4" w:space="10"/>
      </w:pBdr>
      <w:spacing w:before="360" w:after="360"/>
      <w:ind w:left="864" w:right="864"/>
      <w:jc w:val="center"/>
    </w:pPr>
    <w:rPr>
      <w:i/>
      <w:iCs/>
      <w:color w:val="5B9BD5"/>
      <w:sz w:val="21"/>
      <w:lang w:val="de-DE"/>
    </w:rPr>
  </w:style>
  <w:style w:type="character" w:styleId="IntensivesZitatZchn" w:customStyle="1">
    <w:name w:val="Intensives Zitat Zchn"/>
    <w:link w:val="IntensivesZitat"/>
    <w:uiPriority w:val="30"/>
    <w:rsid w:val="00D25FFE"/>
    <w:rPr>
      <w:rFonts w:ascii="Garamond" w:hAnsi="Garamond"/>
      <w:i/>
      <w:iCs/>
      <w:color w:val="5B9BD5"/>
      <w:sz w:val="21"/>
      <w:szCs w:val="21"/>
    </w:rPr>
  </w:style>
  <w:style w:type="paragraph" w:styleId="Adressblock" w:customStyle="1">
    <w:name w:val="Adressblock"/>
    <w:uiPriority w:val="2"/>
    <w:qFormat/>
    <w:rsid w:val="00D25FFE"/>
    <w:pPr>
      <w:spacing w:line="259" w:lineRule="auto"/>
    </w:pPr>
    <w:rPr>
      <w:rFonts w:ascii="Garamond" w:hAnsi="Garamond"/>
      <w:lang w:val="en-US" w:eastAsia="en-US"/>
    </w:rPr>
  </w:style>
  <w:style w:type="character" w:styleId="Hyperlink">
    <w:name w:val="Hyperlink"/>
    <w:uiPriority w:val="99"/>
    <w:unhideWhenUsed/>
    <w:rsid w:val="00D5745C"/>
    <w:rPr>
      <w:color w:val="1A68AA"/>
      <w:u w:val="single"/>
    </w:rPr>
  </w:style>
  <w:style w:type="paragraph" w:styleId="AdressblockAbstandnach" w:customStyle="1">
    <w:name w:val="Adressblock Abstand nach"/>
    <w:basedOn w:val="Adressblock"/>
    <w:uiPriority w:val="2"/>
    <w:qFormat/>
    <w:rsid w:val="00D25FFE"/>
    <w:pPr>
      <w:spacing w:after="160"/>
    </w:pPr>
    <w:rPr>
      <w:lang w:val="de-DE"/>
    </w:rPr>
  </w:style>
  <w:style w:type="paragraph" w:styleId="Fuzeileberschrift" w:customStyle="1">
    <w:name w:val="Fußzeile Überschrift"/>
    <w:uiPriority w:val="2"/>
    <w:qFormat/>
    <w:rsid w:val="006A155B"/>
    <w:pPr>
      <w:tabs>
        <w:tab w:val="left" w:pos="7088"/>
      </w:tabs>
      <w:spacing w:line="259" w:lineRule="auto"/>
    </w:pPr>
    <w:rPr>
      <w:rFonts w:ascii="Source Sans Pro SemiBold" w:hAnsi="Source Sans Pro SemiBold" w:cs="Arial"/>
      <w:b/>
      <w:color w:val="1A68AA"/>
      <w:sz w:val="15"/>
      <w:szCs w:val="15"/>
      <w:lang w:eastAsia="en-US"/>
    </w:rPr>
  </w:style>
  <w:style w:type="paragraph" w:styleId="FuzeileText" w:customStyle="1">
    <w:name w:val="Fußzeile Text"/>
    <w:uiPriority w:val="2"/>
    <w:qFormat/>
    <w:rsid w:val="006A155B"/>
    <w:pPr>
      <w:tabs>
        <w:tab w:val="left" w:pos="7088"/>
      </w:tabs>
      <w:spacing w:line="259" w:lineRule="auto"/>
    </w:pPr>
    <w:rPr>
      <w:rFonts w:ascii="Garamond" w:hAnsi="Garamond"/>
      <w:color w:val="000000"/>
      <w:sz w:val="16"/>
      <w:szCs w:val="16"/>
      <w:lang w:eastAsia="en-US"/>
    </w:rPr>
  </w:style>
  <w:style w:type="character" w:styleId="berschrift4Zchn" w:customStyle="1">
    <w:name w:val="Überschrift 4 Zchn"/>
    <w:link w:val="berschrift4"/>
    <w:uiPriority w:val="1"/>
    <w:rsid w:val="00D25FFE"/>
    <w:rPr>
      <w:rFonts w:ascii="Source Sans Pro" w:hAnsi="Source Sans Pro" w:eastAsia="Times New Roman" w:cs="Times New Roman"/>
      <w:b/>
      <w:iCs/>
      <w:color w:val="000000"/>
      <w:szCs w:val="21"/>
      <w:lang w:val="en-US"/>
    </w:rPr>
  </w:style>
  <w:style w:type="character" w:styleId="berschrift5Zchn" w:customStyle="1">
    <w:name w:val="Überschrift 5 Zchn"/>
    <w:link w:val="berschrift5"/>
    <w:uiPriority w:val="1"/>
    <w:rsid w:val="00D25FFE"/>
    <w:rPr>
      <w:rFonts w:ascii="Source Sans Pro" w:hAnsi="Source Sans Pro" w:eastAsia="Times New Roman" w:cs="Times New Roman"/>
      <w:i/>
      <w:color w:val="2E74B5"/>
      <w:szCs w:val="21"/>
      <w:lang w:val="en-US"/>
    </w:rPr>
  </w:style>
  <w:style w:type="character" w:styleId="berschrift6Zchn" w:customStyle="1">
    <w:name w:val="Überschrift 6 Zchn"/>
    <w:link w:val="berschrift6"/>
    <w:uiPriority w:val="1"/>
    <w:rsid w:val="00D25FFE"/>
    <w:rPr>
      <w:rFonts w:ascii="Calibri Light" w:hAnsi="Calibri Light" w:eastAsia="Times New Roman" w:cs="Times New Roman"/>
      <w:i/>
      <w:color w:val="1A68AA"/>
      <w:szCs w:val="21"/>
      <w:lang w:val="en-US"/>
    </w:rPr>
  </w:style>
  <w:style w:type="character" w:styleId="IntensiverVerweis">
    <w:name w:val="Intense Reference"/>
    <w:uiPriority w:val="32"/>
    <w:qFormat/>
    <w:rsid w:val="00D25FFE"/>
    <w:rPr>
      <w:b/>
      <w:bCs/>
      <w:smallCaps/>
      <w:color w:val="5B9BD5"/>
      <w:spacing w:val="5"/>
    </w:rPr>
  </w:style>
  <w:style w:type="character" w:styleId="berschrift9Zchn" w:customStyle="1">
    <w:name w:val="Überschrift 9 Zchn"/>
    <w:link w:val="berschrift9"/>
    <w:uiPriority w:val="1"/>
    <w:rsid w:val="00D25FFE"/>
    <w:rPr>
      <w:rFonts w:ascii="Calibri Light" w:hAnsi="Calibri Light" w:eastAsia="Times New Roman" w:cs="Times New Roman"/>
      <w:i/>
      <w:iCs/>
      <w:color w:val="272727"/>
      <w:sz w:val="21"/>
      <w:szCs w:val="21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D25FFE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link w:val="Fuzeile"/>
    <w:uiPriority w:val="99"/>
    <w:rsid w:val="00D25FFE"/>
    <w:rPr>
      <w:rFonts w:ascii="Garamond" w:hAnsi="Garamond"/>
      <w:szCs w:val="21"/>
      <w:lang w:val="en-US"/>
    </w:rPr>
  </w:style>
  <w:style w:type="table" w:styleId="Tabellenraster">
    <w:name w:val="Table Grid"/>
    <w:basedOn w:val="NormaleTabelle"/>
    <w:uiPriority w:val="39"/>
    <w:rsid w:val="00E4619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Temp\BB_FaSoz-Jugendhilfe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CEE420A241DA48A95721514CE53F1A" ma:contentTypeVersion="12" ma:contentTypeDescription="Ein neues Dokument erstellen." ma:contentTypeScope="" ma:versionID="0d1f2d53c537cd874dca140d55b28935">
  <xsd:schema xmlns:xsd="http://www.w3.org/2001/XMLSchema" xmlns:xs="http://www.w3.org/2001/XMLSchema" xmlns:p="http://schemas.microsoft.com/office/2006/metadata/properties" xmlns:ns2="2734d6fb-b36e-4b9c-9103-abe2f6a1a286" xmlns:ns3="eb732044-cab1-4709-978e-661c720fc198" targetNamespace="http://schemas.microsoft.com/office/2006/metadata/properties" ma:root="true" ma:fieldsID="4d33d33b85a208ab35fc64d195c9bb78" ns2:_="" ns3:_="">
    <xsd:import namespace="2734d6fb-b36e-4b9c-9103-abe2f6a1a286"/>
    <xsd:import namespace="eb732044-cab1-4709-978e-661c720fc1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d6fb-b36e-4b9c-9103-abe2f6a1a2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32044-cab1-4709-978e-661c720fc19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6DE7B-68BB-40B4-A676-43814DD1AC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2EA3EA-F20A-4C78-9712-7CFAE9397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AE023F-3CD5-4DD6-A1B3-E21BA29D3EF6}"/>
</file>

<file path=customXml/itemProps4.xml><?xml version="1.0" encoding="utf-8"?>
<ds:datastoreItem xmlns:ds="http://schemas.openxmlformats.org/officeDocument/2006/customXml" ds:itemID="{B2402AE5-AE54-4C8A-9E74-A1DC644B735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BB_FaSoz-Jugendhilfe</ap:Template>
  <ap:Application>Microsoft Word for the web</ap:Application>
  <ap:DocSecurity>0</ap:DocSecurity>
  <ap:ScaleCrop>false</ap:ScaleCrop>
  <ap:Company>Dioezese Augsburg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lastModifiedBy>Rebecca Hagspiel</lastModifiedBy>
  <revision>11</revision>
  <lastPrinted>2022-09-15T14:18:00.0000000Z</lastPrinted>
  <dcterms:created xsi:type="dcterms:W3CDTF">2023-09-29T09:11:00.0000000Z</dcterms:created>
  <dcterms:modified xsi:type="dcterms:W3CDTF">2026-07-30T19:53:28.3594390Z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0x010100E1CEE420A241DA48A95721514CE53F1A</vt:lpwstr>
  </property>
</Properties>
</file>