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0D933" w14:textId="77777777" w:rsidR="00A510D5" w:rsidRDefault="00A510D5" w:rsidP="00272310">
      <w:pPr>
        <w:spacing w:line="240" w:lineRule="auto"/>
        <w:jc w:val="center"/>
        <w:rPr>
          <w:b/>
          <w:sz w:val="24"/>
          <w:szCs w:val="24"/>
          <w:u w:val="single"/>
          <w:lang w:val="de-DE"/>
        </w:rPr>
      </w:pPr>
    </w:p>
    <w:p w14:paraId="7BA93504" w14:textId="77777777" w:rsidR="00A510D5" w:rsidRDefault="00A510D5" w:rsidP="00272310">
      <w:pPr>
        <w:spacing w:line="240" w:lineRule="auto"/>
        <w:jc w:val="center"/>
        <w:rPr>
          <w:b/>
          <w:sz w:val="24"/>
          <w:szCs w:val="24"/>
          <w:u w:val="single"/>
          <w:lang w:val="de-DE"/>
        </w:rPr>
      </w:pPr>
    </w:p>
    <w:p w14:paraId="705F4A2F" w14:textId="77777777" w:rsidR="00E303F4" w:rsidRDefault="00E303F4" w:rsidP="00293569">
      <w:pPr>
        <w:rPr>
          <w:sz w:val="32"/>
          <w:szCs w:val="24"/>
          <w:lang w:val="de-DE"/>
        </w:rPr>
      </w:pPr>
    </w:p>
    <w:p w14:paraId="12ADE1E4" w14:textId="77777777" w:rsidR="00E303F4" w:rsidRPr="00EF391B" w:rsidRDefault="00E303F4" w:rsidP="00E303F4">
      <w:pPr>
        <w:jc w:val="center"/>
        <w:rPr>
          <w:b/>
          <w:sz w:val="36"/>
          <w:szCs w:val="36"/>
          <w:lang w:val="de-DE"/>
        </w:rPr>
      </w:pPr>
      <w:r w:rsidRPr="00EF391B">
        <w:rPr>
          <w:b/>
          <w:sz w:val="36"/>
          <w:szCs w:val="36"/>
          <w:lang w:val="de-DE"/>
        </w:rPr>
        <w:t>Beurteilung</w:t>
      </w:r>
    </w:p>
    <w:p w14:paraId="3FC53BE0" w14:textId="77777777" w:rsidR="00532DD3" w:rsidRDefault="00BB45BF" w:rsidP="00BB45BF">
      <w:pPr>
        <w:jc w:val="center"/>
        <w:rPr>
          <w:sz w:val="32"/>
          <w:szCs w:val="24"/>
          <w:lang w:val="de-DE"/>
        </w:rPr>
      </w:pPr>
      <w:r w:rsidRPr="00BB45BF">
        <w:rPr>
          <w:sz w:val="32"/>
          <w:szCs w:val="24"/>
          <w:lang w:val="de-DE"/>
        </w:rPr>
        <w:t xml:space="preserve">im Rahmen der praxisintegrierten Ausbildung </w:t>
      </w:r>
    </w:p>
    <w:p w14:paraId="431306A1" w14:textId="2958691D" w:rsidR="00BB45BF" w:rsidRPr="00BB45BF" w:rsidRDefault="00E34203" w:rsidP="00BB45BF">
      <w:pPr>
        <w:jc w:val="center"/>
        <w:rPr>
          <w:sz w:val="32"/>
          <w:szCs w:val="24"/>
          <w:lang w:val="de-DE"/>
        </w:rPr>
      </w:pPr>
      <w:r>
        <w:rPr>
          <w:sz w:val="32"/>
          <w:szCs w:val="24"/>
          <w:lang w:val="de-DE"/>
        </w:rPr>
        <w:t>zum</w:t>
      </w:r>
      <w:r w:rsidR="00280374">
        <w:rPr>
          <w:sz w:val="32"/>
          <w:szCs w:val="24"/>
          <w:lang w:val="de-DE"/>
        </w:rPr>
        <w:t xml:space="preserve"> </w:t>
      </w:r>
      <w:r>
        <w:rPr>
          <w:sz w:val="32"/>
          <w:szCs w:val="24"/>
          <w:lang w:val="de-DE"/>
        </w:rPr>
        <w:t>Erzieher</w:t>
      </w:r>
      <w:r w:rsidR="00280374">
        <w:rPr>
          <w:sz w:val="32"/>
          <w:szCs w:val="24"/>
          <w:lang w:val="de-DE"/>
        </w:rPr>
        <w:t xml:space="preserve"> und zur Erzieher</w:t>
      </w:r>
      <w:r>
        <w:rPr>
          <w:sz w:val="32"/>
          <w:szCs w:val="24"/>
          <w:lang w:val="de-DE"/>
        </w:rPr>
        <w:t>in</w:t>
      </w:r>
    </w:p>
    <w:p w14:paraId="4BF2233B" w14:textId="77777777" w:rsidR="00BB45BF" w:rsidRPr="00BB45BF" w:rsidRDefault="00BB45BF" w:rsidP="00BB45BF">
      <w:pPr>
        <w:jc w:val="center"/>
        <w:rPr>
          <w:sz w:val="32"/>
          <w:szCs w:val="24"/>
          <w:lang w:val="de-DE"/>
        </w:rPr>
      </w:pPr>
      <w:r w:rsidRPr="00BB45BF">
        <w:rPr>
          <w:sz w:val="32"/>
          <w:szCs w:val="24"/>
          <w:lang w:val="de-DE"/>
        </w:rPr>
        <w:t>an der Fachakademie für Sozialpädagogik</w:t>
      </w:r>
    </w:p>
    <w:p w14:paraId="736E210E" w14:textId="77777777" w:rsidR="00A40504" w:rsidRDefault="00A40504" w:rsidP="00272310">
      <w:pPr>
        <w:spacing w:line="240" w:lineRule="auto"/>
        <w:jc w:val="center"/>
        <w:rPr>
          <w:b/>
          <w:sz w:val="24"/>
          <w:szCs w:val="24"/>
          <w:lang w:val="de-DE"/>
        </w:rPr>
      </w:pPr>
    </w:p>
    <w:p w14:paraId="62F706C7" w14:textId="77777777" w:rsidR="005B7D4F" w:rsidRDefault="005B7D4F" w:rsidP="00272310">
      <w:pPr>
        <w:spacing w:line="240" w:lineRule="auto"/>
        <w:jc w:val="center"/>
        <w:rPr>
          <w:b/>
          <w:sz w:val="24"/>
          <w:szCs w:val="24"/>
          <w:lang w:val="de-DE"/>
        </w:rPr>
      </w:pPr>
    </w:p>
    <w:p w14:paraId="39CBE153" w14:textId="2B27EAE4" w:rsidR="00A40504" w:rsidRPr="00EF391B" w:rsidRDefault="00A40504" w:rsidP="00A40504">
      <w:pPr>
        <w:spacing w:line="240" w:lineRule="auto"/>
        <w:jc w:val="center"/>
        <w:rPr>
          <w:sz w:val="26"/>
          <w:szCs w:val="26"/>
          <w:lang w:val="de-DE"/>
        </w:rPr>
      </w:pPr>
      <w:r w:rsidRPr="00EF391B">
        <w:rPr>
          <w:b/>
          <w:sz w:val="26"/>
          <w:szCs w:val="26"/>
          <w:lang w:val="de-DE"/>
        </w:rPr>
        <w:t xml:space="preserve">Zwischenbeurteilung </w:t>
      </w:r>
      <w:r w:rsidRPr="00EF391B">
        <w:rPr>
          <w:sz w:val="26"/>
          <w:szCs w:val="26"/>
          <w:lang w:val="de-DE"/>
        </w:rPr>
        <w:sym w:font="Wingdings" w:char="F06F"/>
      </w:r>
      <w:r w:rsidRPr="00EF391B">
        <w:rPr>
          <w:b/>
          <w:sz w:val="26"/>
          <w:szCs w:val="26"/>
          <w:lang w:val="de-DE"/>
        </w:rPr>
        <w:t xml:space="preserve"> oder </w:t>
      </w:r>
      <w:r w:rsidR="006A2682" w:rsidRPr="00EF391B">
        <w:rPr>
          <w:b/>
          <w:sz w:val="26"/>
          <w:szCs w:val="26"/>
          <w:lang w:val="de-DE"/>
        </w:rPr>
        <w:t>Schluss</w:t>
      </w:r>
      <w:r w:rsidRPr="00EF391B">
        <w:rPr>
          <w:b/>
          <w:sz w:val="26"/>
          <w:szCs w:val="26"/>
          <w:lang w:val="de-DE"/>
        </w:rPr>
        <w:t xml:space="preserve">beurteilung </w:t>
      </w:r>
      <w:r w:rsidRPr="00EF391B">
        <w:rPr>
          <w:sz w:val="26"/>
          <w:szCs w:val="26"/>
          <w:lang w:val="de-DE"/>
        </w:rPr>
        <w:sym w:font="Wingdings" w:char="F06F"/>
      </w:r>
      <w:r w:rsidRPr="00EF391B">
        <w:rPr>
          <w:sz w:val="26"/>
          <w:szCs w:val="26"/>
          <w:lang w:val="de-DE"/>
        </w:rPr>
        <w:t xml:space="preserve"> </w:t>
      </w:r>
      <w:r w:rsidRPr="00EF391B">
        <w:rPr>
          <w:b/>
          <w:sz w:val="26"/>
          <w:szCs w:val="26"/>
          <w:lang w:val="de-DE"/>
        </w:rPr>
        <w:t>im</w:t>
      </w:r>
      <w:r w:rsidRPr="001605D5">
        <w:rPr>
          <w:b/>
          <w:sz w:val="26"/>
          <w:szCs w:val="26"/>
          <w:lang w:val="de-DE"/>
        </w:rPr>
        <w:t xml:space="preserve"> </w:t>
      </w:r>
      <w:r w:rsidR="009C37F7" w:rsidRPr="009C37F7">
        <w:rPr>
          <w:b/>
          <w:sz w:val="26"/>
          <w:szCs w:val="26"/>
          <w:u w:val="single"/>
          <w:lang w:val="de-DE"/>
        </w:rPr>
        <w:t>2</w:t>
      </w:r>
      <w:r w:rsidR="006516EA" w:rsidRPr="009C37F7">
        <w:rPr>
          <w:b/>
          <w:sz w:val="26"/>
          <w:szCs w:val="26"/>
          <w:u w:val="single"/>
          <w:lang w:val="de-DE"/>
        </w:rPr>
        <w:t xml:space="preserve">. </w:t>
      </w:r>
      <w:r w:rsidR="000430E5" w:rsidRPr="009C37F7">
        <w:rPr>
          <w:b/>
          <w:sz w:val="26"/>
          <w:szCs w:val="26"/>
          <w:u w:val="single"/>
          <w:lang w:val="de-DE"/>
        </w:rPr>
        <w:t>Studienjahr</w:t>
      </w:r>
      <w:r w:rsidRPr="009C37F7">
        <w:rPr>
          <w:b/>
          <w:sz w:val="26"/>
          <w:szCs w:val="26"/>
          <w:u w:val="single"/>
          <w:lang w:val="de-DE"/>
        </w:rPr>
        <w:t xml:space="preserve"> </w:t>
      </w:r>
    </w:p>
    <w:p w14:paraId="35E084DF" w14:textId="77777777" w:rsidR="006F0800" w:rsidRDefault="006F0800" w:rsidP="0016677D">
      <w:pPr>
        <w:spacing w:line="240" w:lineRule="auto"/>
        <w:rPr>
          <w:szCs w:val="22"/>
          <w:lang w:val="de-DE"/>
        </w:rPr>
      </w:pPr>
    </w:p>
    <w:p w14:paraId="01563DF3" w14:textId="77777777" w:rsidR="006F0800" w:rsidRDefault="006F0800" w:rsidP="0016677D">
      <w:pPr>
        <w:spacing w:line="240" w:lineRule="auto"/>
        <w:rPr>
          <w:szCs w:val="22"/>
          <w:lang w:val="de-DE"/>
        </w:rPr>
      </w:pPr>
    </w:p>
    <w:p w14:paraId="39956592" w14:textId="77777777" w:rsidR="00293569" w:rsidRDefault="00293569" w:rsidP="00293569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Name der/des Studierenden: ......................................................................................................................</w:t>
      </w:r>
    </w:p>
    <w:p w14:paraId="3366589F" w14:textId="77777777" w:rsidR="00293569" w:rsidRPr="00E87EB5" w:rsidRDefault="00293569" w:rsidP="00293569">
      <w:pPr>
        <w:spacing w:line="360" w:lineRule="auto"/>
        <w:rPr>
          <w:sz w:val="10"/>
          <w:szCs w:val="10"/>
          <w:lang w:val="de-DE"/>
        </w:rPr>
      </w:pPr>
    </w:p>
    <w:p w14:paraId="7862A9A5" w14:textId="77777777" w:rsidR="00293569" w:rsidRPr="0016677D" w:rsidRDefault="00293569" w:rsidP="00293569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Name und Anschrift der Praxisstelle: ........................................................................................................</w:t>
      </w:r>
    </w:p>
    <w:p w14:paraId="7C130FA1" w14:textId="77777777" w:rsidR="00293569" w:rsidRPr="0016677D" w:rsidRDefault="00293569" w:rsidP="00293569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...........................................................................................................................................................................</w:t>
      </w:r>
    </w:p>
    <w:p w14:paraId="024B9AE3" w14:textId="77777777" w:rsidR="00293569" w:rsidRPr="0016677D" w:rsidRDefault="00293569" w:rsidP="00293569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...........................................................................................................................................................................</w:t>
      </w:r>
    </w:p>
    <w:p w14:paraId="2981B2A2" w14:textId="77777777" w:rsidR="00293569" w:rsidRDefault="00293569" w:rsidP="00293569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Name der Leitung: ........................................................................................................................................</w:t>
      </w:r>
    </w:p>
    <w:p w14:paraId="6FAEC538" w14:textId="77777777" w:rsidR="00293569" w:rsidRPr="00E87EB5" w:rsidRDefault="00293569" w:rsidP="00293569">
      <w:pPr>
        <w:spacing w:line="360" w:lineRule="auto"/>
        <w:rPr>
          <w:sz w:val="10"/>
          <w:szCs w:val="10"/>
          <w:lang w:val="de-DE"/>
        </w:rPr>
      </w:pPr>
    </w:p>
    <w:p w14:paraId="1ED0FA6B" w14:textId="77777777" w:rsidR="00293569" w:rsidRDefault="00293569" w:rsidP="00293569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Name der Anleitung: .....................................................................................................................................</w:t>
      </w:r>
    </w:p>
    <w:p w14:paraId="5223A520" w14:textId="77777777" w:rsidR="00293569" w:rsidRPr="00E87EB5" w:rsidRDefault="00293569" w:rsidP="00293569">
      <w:pPr>
        <w:spacing w:line="240" w:lineRule="auto"/>
        <w:rPr>
          <w:b/>
          <w:bCs/>
          <w:sz w:val="26"/>
          <w:szCs w:val="26"/>
          <w:lang w:val="de-DE"/>
        </w:rPr>
      </w:pPr>
    </w:p>
    <w:p w14:paraId="3C8296B0" w14:textId="77777777" w:rsidR="00293569" w:rsidRPr="00E87EB5" w:rsidRDefault="00293569" w:rsidP="00293569">
      <w:pPr>
        <w:pBdr>
          <w:bottom w:val="single" w:sz="4" w:space="1" w:color="auto"/>
        </w:pBdr>
        <w:spacing w:after="240" w:line="240" w:lineRule="auto"/>
        <w:rPr>
          <w:b/>
          <w:bCs/>
          <w:sz w:val="26"/>
          <w:szCs w:val="26"/>
          <w:lang w:val="de-DE"/>
        </w:rPr>
      </w:pPr>
      <w:r w:rsidRPr="00E87EB5">
        <w:rPr>
          <w:b/>
          <w:bCs/>
          <w:sz w:val="26"/>
          <w:szCs w:val="26"/>
          <w:lang w:val="de-DE"/>
        </w:rPr>
        <w:t xml:space="preserve">Daten bis zur Zwischen- bzw. Schlussbeurteilung: </w:t>
      </w:r>
    </w:p>
    <w:p w14:paraId="78DBC483" w14:textId="77777777" w:rsidR="00293569" w:rsidRPr="00E87EB5" w:rsidRDefault="00293569" w:rsidP="00293569">
      <w:pPr>
        <w:spacing w:line="360" w:lineRule="auto"/>
        <w:rPr>
          <w:b/>
          <w:bCs/>
          <w:sz w:val="26"/>
          <w:szCs w:val="26"/>
          <w:u w:val="single"/>
          <w:lang w:val="de-DE"/>
        </w:rPr>
      </w:pPr>
      <w:r w:rsidRPr="00E87EB5">
        <w:rPr>
          <w:b/>
          <w:bCs/>
          <w:sz w:val="26"/>
          <w:szCs w:val="26"/>
          <w:u w:val="single"/>
          <w:lang w:val="de-DE"/>
        </w:rPr>
        <w:t xml:space="preserve">Summe </w:t>
      </w:r>
      <w:r>
        <w:rPr>
          <w:b/>
          <w:bCs/>
          <w:sz w:val="26"/>
          <w:szCs w:val="26"/>
          <w:u w:val="single"/>
          <w:lang w:val="de-DE"/>
        </w:rPr>
        <w:t xml:space="preserve">aller </w:t>
      </w:r>
      <w:r w:rsidRPr="00E87EB5">
        <w:rPr>
          <w:b/>
          <w:bCs/>
          <w:sz w:val="26"/>
          <w:szCs w:val="26"/>
          <w:u w:val="single"/>
          <w:lang w:val="de-DE"/>
        </w:rPr>
        <w:t xml:space="preserve">abgeleisteten Praxisstunden von September bis </w:t>
      </w:r>
      <w:r>
        <w:rPr>
          <w:b/>
          <w:bCs/>
          <w:sz w:val="26"/>
          <w:szCs w:val="26"/>
          <w:u w:val="single"/>
          <w:lang w:val="de-DE"/>
        </w:rPr>
        <w:t>eine Woche vor dem</w:t>
      </w:r>
      <w:r w:rsidRPr="00E87EB5">
        <w:rPr>
          <w:b/>
          <w:bCs/>
          <w:sz w:val="26"/>
          <w:szCs w:val="26"/>
          <w:u w:val="single"/>
          <w:lang w:val="de-DE"/>
        </w:rPr>
        <w:t xml:space="preserve"> Abgabetermin der Beurteilung:</w:t>
      </w:r>
      <w:r>
        <w:rPr>
          <w:b/>
          <w:bCs/>
          <w:sz w:val="26"/>
          <w:szCs w:val="26"/>
          <w:lang w:val="de-DE"/>
        </w:rPr>
        <w:t xml:space="preserve"> </w:t>
      </w:r>
      <w:r>
        <w:rPr>
          <w:sz w:val="26"/>
          <w:szCs w:val="26"/>
          <w:lang w:val="de-DE"/>
        </w:rPr>
        <w:t>...................................</w:t>
      </w:r>
    </w:p>
    <w:p w14:paraId="220EC8FB" w14:textId="77777777" w:rsidR="00293569" w:rsidRDefault="00293569" w:rsidP="00293569">
      <w:pPr>
        <w:spacing w:line="360" w:lineRule="auto"/>
        <w:rPr>
          <w:sz w:val="2"/>
          <w:szCs w:val="2"/>
          <w:lang w:val="de-DE"/>
        </w:rPr>
      </w:pPr>
    </w:p>
    <w:p w14:paraId="2C411489" w14:textId="77777777" w:rsidR="00293569" w:rsidRDefault="00293569" w:rsidP="00293569">
      <w:pPr>
        <w:spacing w:line="360" w:lineRule="auto"/>
        <w:rPr>
          <w:sz w:val="2"/>
          <w:szCs w:val="2"/>
          <w:lang w:val="de-DE"/>
        </w:rPr>
      </w:pPr>
    </w:p>
    <w:p w14:paraId="57BD8CF5" w14:textId="77777777" w:rsidR="00293569" w:rsidRDefault="00293569" w:rsidP="00293569">
      <w:pPr>
        <w:spacing w:line="360" w:lineRule="auto"/>
        <w:rPr>
          <w:sz w:val="2"/>
          <w:szCs w:val="2"/>
          <w:lang w:val="de-DE"/>
        </w:rPr>
      </w:pPr>
    </w:p>
    <w:p w14:paraId="1DD56DE5" w14:textId="77777777" w:rsidR="00293569" w:rsidRDefault="00293569" w:rsidP="00293569">
      <w:pPr>
        <w:spacing w:line="360" w:lineRule="auto"/>
        <w:rPr>
          <w:sz w:val="2"/>
          <w:szCs w:val="2"/>
          <w:lang w:val="de-DE"/>
        </w:rPr>
      </w:pPr>
    </w:p>
    <w:p w14:paraId="1FE5AA55" w14:textId="77777777" w:rsidR="00293569" w:rsidRPr="00E87EB5" w:rsidRDefault="00293569" w:rsidP="00293569">
      <w:pPr>
        <w:spacing w:line="360" w:lineRule="auto"/>
        <w:rPr>
          <w:sz w:val="2"/>
          <w:szCs w:val="2"/>
          <w:lang w:val="de-DE"/>
        </w:rPr>
      </w:pPr>
    </w:p>
    <w:p w14:paraId="48C444F0" w14:textId="77777777" w:rsidR="00293569" w:rsidRDefault="00293569" w:rsidP="00293569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Urlaubstage bis zur Beurteilung: .................................. Krankheitstage: ...........................................</w:t>
      </w:r>
    </w:p>
    <w:p w14:paraId="2C957EA9" w14:textId="77777777" w:rsidR="00293569" w:rsidRDefault="00293569" w:rsidP="00293569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 xml:space="preserve">Sonstige Versäumnistage: .............................................. </w:t>
      </w:r>
    </w:p>
    <w:p w14:paraId="7E28DA34" w14:textId="77777777" w:rsidR="00293569" w:rsidRDefault="00293569" w:rsidP="00293569">
      <w:pPr>
        <w:spacing w:line="360" w:lineRule="auto"/>
        <w:rPr>
          <w:sz w:val="2"/>
          <w:szCs w:val="2"/>
          <w:lang w:val="de-DE"/>
        </w:rPr>
      </w:pPr>
    </w:p>
    <w:p w14:paraId="004801AB" w14:textId="77777777" w:rsidR="00293569" w:rsidRDefault="00293569" w:rsidP="00293569">
      <w:pPr>
        <w:spacing w:line="360" w:lineRule="auto"/>
        <w:rPr>
          <w:sz w:val="2"/>
          <w:szCs w:val="2"/>
          <w:lang w:val="de-DE"/>
        </w:rPr>
      </w:pPr>
    </w:p>
    <w:p w14:paraId="6574AB80" w14:textId="77777777" w:rsidR="00293569" w:rsidRDefault="00293569" w:rsidP="00293569">
      <w:pPr>
        <w:spacing w:line="360" w:lineRule="auto"/>
        <w:rPr>
          <w:sz w:val="2"/>
          <w:szCs w:val="2"/>
          <w:lang w:val="de-DE"/>
        </w:rPr>
      </w:pPr>
    </w:p>
    <w:p w14:paraId="47E4380D" w14:textId="77777777" w:rsidR="00293569" w:rsidRDefault="00293569" w:rsidP="00293569">
      <w:pPr>
        <w:spacing w:line="360" w:lineRule="auto"/>
        <w:rPr>
          <w:sz w:val="2"/>
          <w:szCs w:val="2"/>
          <w:lang w:val="de-DE"/>
        </w:rPr>
      </w:pPr>
    </w:p>
    <w:p w14:paraId="194717D4" w14:textId="77777777" w:rsidR="00293569" w:rsidRDefault="00293569" w:rsidP="00293569">
      <w:pPr>
        <w:spacing w:line="360" w:lineRule="auto"/>
        <w:rPr>
          <w:sz w:val="2"/>
          <w:szCs w:val="2"/>
          <w:lang w:val="de-DE"/>
        </w:rPr>
      </w:pPr>
    </w:p>
    <w:p w14:paraId="5769CFF8" w14:textId="77777777" w:rsidR="00293569" w:rsidRDefault="00293569" w:rsidP="00293569">
      <w:pPr>
        <w:spacing w:line="360" w:lineRule="auto"/>
        <w:rPr>
          <w:sz w:val="2"/>
          <w:szCs w:val="2"/>
          <w:lang w:val="de-DE"/>
        </w:rPr>
      </w:pPr>
    </w:p>
    <w:p w14:paraId="115C4087" w14:textId="77777777" w:rsidR="00293569" w:rsidRPr="00E87EB5" w:rsidRDefault="00293569" w:rsidP="00293569">
      <w:pPr>
        <w:spacing w:line="360" w:lineRule="auto"/>
        <w:rPr>
          <w:sz w:val="2"/>
          <w:szCs w:val="2"/>
          <w:lang w:val="de-DE"/>
        </w:rPr>
      </w:pPr>
    </w:p>
    <w:p w14:paraId="1B242FF2" w14:textId="77777777" w:rsidR="00293569" w:rsidRDefault="00293569" w:rsidP="00293569">
      <w:pPr>
        <w:spacing w:line="360" w:lineRule="auto"/>
        <w:rPr>
          <w:sz w:val="26"/>
          <w:szCs w:val="26"/>
          <w:lang w:val="de-DE"/>
        </w:rPr>
      </w:pPr>
      <w:r w:rsidRPr="00AE6235">
        <w:rPr>
          <w:b/>
          <w:bCs/>
          <w:sz w:val="26"/>
          <w:szCs w:val="26"/>
          <w:u w:val="single"/>
          <w:lang w:val="de-DE"/>
        </w:rPr>
        <w:t>Summe der Fehltage</w:t>
      </w:r>
      <w:r>
        <w:rPr>
          <w:b/>
          <w:bCs/>
          <w:sz w:val="26"/>
          <w:szCs w:val="26"/>
          <w:lang w:val="de-DE"/>
        </w:rPr>
        <w:t xml:space="preserve"> </w:t>
      </w:r>
      <w:r>
        <w:rPr>
          <w:sz w:val="26"/>
          <w:szCs w:val="26"/>
          <w:lang w:val="de-DE"/>
        </w:rPr>
        <w:t xml:space="preserve">(Urlaubstage, Krankheitstage und sonstige Versäumnistage): ................. </w:t>
      </w:r>
    </w:p>
    <w:p w14:paraId="56501388" w14:textId="77777777" w:rsidR="00293569" w:rsidRDefault="00293569" w:rsidP="00293569">
      <w:pPr>
        <w:spacing w:line="360" w:lineRule="auto"/>
        <w:rPr>
          <w:sz w:val="26"/>
          <w:szCs w:val="26"/>
          <w:lang w:val="de-DE"/>
        </w:rPr>
      </w:pPr>
    </w:p>
    <w:p w14:paraId="590A2039" w14:textId="77777777" w:rsidR="00293569" w:rsidRPr="00E87EB5" w:rsidRDefault="00293569" w:rsidP="00293569">
      <w:pPr>
        <w:pBdr>
          <w:bottom w:val="single" w:sz="4" w:space="1" w:color="auto"/>
        </w:pBdr>
        <w:spacing w:line="240" w:lineRule="auto"/>
        <w:rPr>
          <w:b/>
          <w:bCs/>
          <w:sz w:val="26"/>
          <w:szCs w:val="26"/>
          <w:lang w:val="de-DE"/>
        </w:rPr>
      </w:pPr>
      <w:r w:rsidRPr="00E87EB5">
        <w:rPr>
          <w:b/>
          <w:bCs/>
          <w:sz w:val="26"/>
          <w:szCs w:val="26"/>
          <w:lang w:val="de-DE"/>
        </w:rPr>
        <w:t>Einsatz der/des Studierenden:</w:t>
      </w:r>
    </w:p>
    <w:p w14:paraId="7483000C" w14:textId="77777777" w:rsidR="00293569" w:rsidRDefault="00293569" w:rsidP="00293569">
      <w:pPr>
        <w:spacing w:line="360" w:lineRule="auto"/>
        <w:rPr>
          <w:sz w:val="26"/>
          <w:szCs w:val="26"/>
          <w:lang w:val="de-DE"/>
        </w:rPr>
      </w:pPr>
    </w:p>
    <w:p w14:paraId="60A5C84A" w14:textId="77777777" w:rsidR="00293569" w:rsidRPr="0016677D" w:rsidRDefault="00293569" w:rsidP="00293569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...........................................................................................................................................................................</w:t>
      </w:r>
    </w:p>
    <w:p w14:paraId="5301A981" w14:textId="77777777" w:rsidR="00293569" w:rsidRPr="0016677D" w:rsidRDefault="00293569" w:rsidP="00293569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...........................................................................................................................................................................</w:t>
      </w:r>
    </w:p>
    <w:p w14:paraId="01D0A5EA" w14:textId="77777777" w:rsidR="00293569" w:rsidRPr="0016677D" w:rsidRDefault="00293569" w:rsidP="00293569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...........................................................................................................................................................................</w:t>
      </w:r>
    </w:p>
    <w:p w14:paraId="3C79B2A3" w14:textId="77777777" w:rsidR="00293569" w:rsidRPr="0016677D" w:rsidRDefault="00293569" w:rsidP="00293569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...........................................................................................................................................................................</w:t>
      </w:r>
    </w:p>
    <w:p w14:paraId="4EC7FCFD" w14:textId="77777777" w:rsidR="00293569" w:rsidRDefault="00293569" w:rsidP="00293569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..........................................................................................................................................................................</w:t>
      </w:r>
    </w:p>
    <w:p w14:paraId="2D3A011D" w14:textId="34EEF8B5" w:rsidR="00CB1FB5" w:rsidRPr="00293569" w:rsidRDefault="00637D1A" w:rsidP="00293569">
      <w:pPr>
        <w:spacing w:line="360" w:lineRule="auto"/>
        <w:jc w:val="center"/>
        <w:rPr>
          <w:sz w:val="26"/>
          <w:szCs w:val="26"/>
          <w:lang w:val="de-DE"/>
        </w:rPr>
      </w:pPr>
      <w:r w:rsidRPr="00E46198">
        <w:rPr>
          <w:b/>
          <w:sz w:val="28"/>
          <w:szCs w:val="26"/>
          <w:u w:val="single"/>
          <w:lang w:val="de-DE"/>
        </w:rPr>
        <w:lastRenderedPageBreak/>
        <w:t>Bewertung</w:t>
      </w:r>
      <w:r w:rsidR="00CB1FB5" w:rsidRPr="00E46198">
        <w:rPr>
          <w:b/>
          <w:sz w:val="28"/>
          <w:szCs w:val="26"/>
          <w:u w:val="single"/>
          <w:lang w:val="de-DE"/>
        </w:rPr>
        <w:t xml:space="preserve"> der Leistung</w:t>
      </w:r>
      <w:r w:rsidR="00E46198" w:rsidRPr="006A2682">
        <w:rPr>
          <w:b/>
          <w:sz w:val="28"/>
          <w:szCs w:val="26"/>
          <w:u w:val="single"/>
          <w:lang w:val="de-DE"/>
        </w:rPr>
        <w:t>/Erzieherpersönlichkeit in der Praxis</w:t>
      </w:r>
    </w:p>
    <w:p w14:paraId="25496FFC" w14:textId="77777777" w:rsidR="00E46198" w:rsidRPr="00E46198" w:rsidRDefault="00E46198" w:rsidP="00E46198">
      <w:pPr>
        <w:spacing w:line="240" w:lineRule="auto"/>
        <w:rPr>
          <w:sz w:val="26"/>
          <w:szCs w:val="26"/>
        </w:rPr>
      </w:pPr>
      <w:r w:rsidRPr="002E48FF">
        <w:rPr>
          <w:sz w:val="26"/>
          <w:szCs w:val="26"/>
        </w:rPr>
        <w:t xml:space="preserve">A n f o r d e r u n g s n </w:t>
      </w:r>
      <w:proofErr w:type="spellStart"/>
      <w:r w:rsidRPr="002E48FF">
        <w:rPr>
          <w:sz w:val="26"/>
          <w:szCs w:val="26"/>
        </w:rPr>
        <w:t>i</w:t>
      </w:r>
      <w:proofErr w:type="spellEnd"/>
      <w:r w:rsidRPr="002E48FF">
        <w:rPr>
          <w:sz w:val="26"/>
          <w:szCs w:val="26"/>
        </w:rPr>
        <w:t xml:space="preserve"> v e </w:t>
      </w:r>
      <w:r w:rsidRPr="00E46198">
        <w:rPr>
          <w:sz w:val="26"/>
          <w:szCs w:val="26"/>
        </w:rPr>
        <w:t xml:space="preserve">a u 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 xml:space="preserve"> g e m ä ß   d e s   A u s b </w:t>
      </w:r>
      <w:proofErr w:type="spellStart"/>
      <w:r w:rsidRPr="00E46198">
        <w:rPr>
          <w:sz w:val="26"/>
          <w:szCs w:val="26"/>
        </w:rPr>
        <w:t>i</w:t>
      </w:r>
      <w:proofErr w:type="spellEnd"/>
      <w:r w:rsidRPr="00E46198">
        <w:rPr>
          <w:sz w:val="26"/>
          <w:szCs w:val="26"/>
        </w:rPr>
        <w:t xml:space="preserve"> l d u n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g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s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a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b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s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c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h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n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</w:t>
      </w:r>
      <w:proofErr w:type="spellEnd"/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t</w:t>
      </w:r>
      <w:r>
        <w:rPr>
          <w:sz w:val="26"/>
          <w:szCs w:val="26"/>
        </w:rPr>
        <w:t xml:space="preserve"> </w:t>
      </w:r>
      <w:proofErr w:type="spellStart"/>
      <w:r w:rsidRPr="00E46198">
        <w:rPr>
          <w:sz w:val="26"/>
          <w:szCs w:val="26"/>
        </w:rPr>
        <w:t>t</w:t>
      </w:r>
      <w:proofErr w:type="spellEnd"/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s</w:t>
      </w:r>
      <w:r>
        <w:rPr>
          <w:sz w:val="26"/>
          <w:szCs w:val="26"/>
        </w:rPr>
        <w:t xml:space="preserve"> </w:t>
      </w:r>
    </w:p>
    <w:p w14:paraId="0D59D4BE" w14:textId="77777777" w:rsidR="00E46198" w:rsidRPr="00E46198" w:rsidRDefault="00E46198" w:rsidP="00E46198">
      <w:pPr>
        <w:spacing w:line="240" w:lineRule="auto"/>
        <w:rPr>
          <w:sz w:val="18"/>
          <w:szCs w:val="26"/>
          <w:lang w:val="de-DE"/>
        </w:rPr>
      </w:pPr>
      <w:r w:rsidRPr="00E46198">
        <w:rPr>
          <w:sz w:val="24"/>
          <w:szCs w:val="26"/>
          <w:lang w:val="de-DE"/>
        </w:rPr>
        <w:t>Bitte kreuzen Sie jeweils ein Feld an und ergänzen Sie nach Bedarf durch Ihre Bemerkung.</w:t>
      </w:r>
    </w:p>
    <w:p w14:paraId="0D49BFF4" w14:textId="77777777" w:rsidR="00E46198" w:rsidRDefault="00E46198" w:rsidP="0055032C">
      <w:pPr>
        <w:spacing w:line="240" w:lineRule="auto"/>
        <w:jc w:val="both"/>
        <w:rPr>
          <w:sz w:val="26"/>
          <w:szCs w:val="26"/>
          <w:u w:val="single"/>
          <w:lang w:val="de-DE"/>
        </w:rPr>
      </w:pPr>
    </w:p>
    <w:p w14:paraId="6155AAB6" w14:textId="77777777" w:rsidR="0055032C" w:rsidRPr="00E46198" w:rsidRDefault="0055032C" w:rsidP="0055032C">
      <w:pPr>
        <w:spacing w:line="240" w:lineRule="auto"/>
        <w:jc w:val="both"/>
        <w:rPr>
          <w:b/>
          <w:sz w:val="26"/>
          <w:szCs w:val="26"/>
          <w:lang w:val="de-DE"/>
        </w:rPr>
      </w:pPr>
      <w:r w:rsidRPr="00E46198">
        <w:rPr>
          <w:b/>
          <w:sz w:val="26"/>
          <w:szCs w:val="26"/>
          <w:lang w:val="de-DE"/>
        </w:rPr>
        <w:t>1. Entwicklung pädagogische</w:t>
      </w:r>
      <w:r w:rsidR="00A40504">
        <w:rPr>
          <w:b/>
          <w:sz w:val="26"/>
          <w:szCs w:val="26"/>
          <w:lang w:val="de-DE"/>
        </w:rPr>
        <w:t>r</w:t>
      </w:r>
      <w:r w:rsidRPr="00E46198">
        <w:rPr>
          <w:b/>
          <w:sz w:val="26"/>
          <w:szCs w:val="26"/>
          <w:lang w:val="de-DE"/>
        </w:rPr>
        <w:t xml:space="preserve"> Professionalität</w:t>
      </w:r>
    </w:p>
    <w:p w14:paraId="2E82F55D" w14:textId="77777777" w:rsidR="0055032C" w:rsidRDefault="0055032C" w:rsidP="0055032C">
      <w:pPr>
        <w:spacing w:line="240" w:lineRule="auto"/>
        <w:jc w:val="both"/>
        <w:rPr>
          <w:sz w:val="26"/>
          <w:szCs w:val="26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958"/>
      </w:tblGrid>
      <w:tr w:rsidR="00E46198" w:rsidRPr="006A2682" w14:paraId="70E6A72A" w14:textId="77777777" w:rsidTr="006A2682">
        <w:tc>
          <w:tcPr>
            <w:tcW w:w="4962" w:type="dxa"/>
          </w:tcPr>
          <w:p w14:paraId="710BC42D" w14:textId="77777777" w:rsidR="00E46198" w:rsidRDefault="00E46198" w:rsidP="00E46198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 xml:space="preserve">Die/der Studierende entwickelt ihre/seine </w:t>
            </w:r>
            <w:r w:rsidRPr="0019593C">
              <w:rPr>
                <w:sz w:val="26"/>
                <w:szCs w:val="26"/>
                <w:u w:val="single"/>
                <w:lang w:val="de-DE"/>
              </w:rPr>
              <w:t xml:space="preserve">professionelle </w:t>
            </w:r>
            <w:r>
              <w:rPr>
                <w:sz w:val="26"/>
                <w:szCs w:val="26"/>
                <w:u w:val="single"/>
                <w:lang w:val="de-DE"/>
              </w:rPr>
              <w:t>P</w:t>
            </w:r>
            <w:r w:rsidRPr="0019593C">
              <w:rPr>
                <w:sz w:val="26"/>
                <w:szCs w:val="26"/>
                <w:u w:val="single"/>
                <w:lang w:val="de-DE"/>
              </w:rPr>
              <w:t>ersönlichkeit</w:t>
            </w:r>
            <w:r>
              <w:rPr>
                <w:sz w:val="26"/>
                <w:szCs w:val="26"/>
                <w:u w:val="single"/>
                <w:lang w:val="de-DE"/>
              </w:rPr>
              <w:t xml:space="preserve"> als Erzieherin/Erzieher</w:t>
            </w:r>
            <w:r w:rsidR="00A40504">
              <w:rPr>
                <w:sz w:val="26"/>
                <w:szCs w:val="26"/>
                <w:u w:val="single"/>
                <w:lang w:val="de-DE"/>
              </w:rPr>
              <w:t>.</w:t>
            </w:r>
          </w:p>
          <w:p w14:paraId="6B71F8EB" w14:textId="77777777" w:rsidR="00E46198" w:rsidRDefault="00E46198" w:rsidP="00E46198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  <w:p w14:paraId="0E6731E8" w14:textId="77777777" w:rsidR="00E46198" w:rsidRPr="005C597E" w:rsidRDefault="00E46198" w:rsidP="00E46198">
            <w:pPr>
              <w:spacing w:line="240" w:lineRule="auto"/>
              <w:jc w:val="both"/>
              <w:rPr>
                <w:szCs w:val="26"/>
                <w:lang w:val="de-DE"/>
              </w:rPr>
            </w:pPr>
            <w:r w:rsidRPr="005C597E">
              <w:rPr>
                <w:szCs w:val="26"/>
                <w:lang w:val="de-DE"/>
              </w:rPr>
              <w:t>(</w:t>
            </w:r>
            <w:r>
              <w:rPr>
                <w:szCs w:val="26"/>
                <w:lang w:val="de-DE"/>
              </w:rPr>
              <w:t>z.B</w:t>
            </w:r>
            <w:r w:rsidRPr="005C597E">
              <w:rPr>
                <w:szCs w:val="26"/>
                <w:lang w:val="de-DE"/>
              </w:rPr>
              <w:t>. pädagogische Grundhaltung, Einfühlungsvermögen, Menschenbild. Abhängigkeiten sowie „Verwicklungen“</w:t>
            </w:r>
            <w:r>
              <w:rPr>
                <w:szCs w:val="26"/>
                <w:lang w:val="de-DE"/>
              </w:rPr>
              <w:t xml:space="preserve"> und eigene</w:t>
            </w:r>
            <w:r w:rsidRPr="005C597E">
              <w:rPr>
                <w:szCs w:val="26"/>
                <w:lang w:val="de-DE"/>
              </w:rPr>
              <w:t xml:space="preserve"> Persönlichkeit</w:t>
            </w:r>
            <w:r>
              <w:rPr>
                <w:szCs w:val="26"/>
                <w:lang w:val="de-DE"/>
              </w:rPr>
              <w:t>santeile werden erkannt, weiter</w:t>
            </w:r>
            <w:r w:rsidRPr="005C597E">
              <w:rPr>
                <w:szCs w:val="26"/>
                <w:lang w:val="de-DE"/>
              </w:rPr>
              <w:t>entwickelt und reflektiert. Die Fähigkeit zu konstruktiver Kritik, Selbst- und Fremdeinschätzung ist dem Ausbildungsstand entsprechend professionell vorhanden</w:t>
            </w:r>
            <w:r w:rsidR="005D6F4C">
              <w:rPr>
                <w:szCs w:val="26"/>
                <w:lang w:val="de-DE"/>
              </w:rPr>
              <w:t>, ..</w:t>
            </w:r>
            <w:r w:rsidRPr="005C597E">
              <w:rPr>
                <w:szCs w:val="26"/>
                <w:lang w:val="de-DE"/>
              </w:rPr>
              <w:t>.)</w:t>
            </w:r>
          </w:p>
          <w:p w14:paraId="27F23F5D" w14:textId="77777777" w:rsidR="00E46198" w:rsidRDefault="00E46198" w:rsidP="0055032C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</w:tc>
        <w:tc>
          <w:tcPr>
            <w:tcW w:w="3958" w:type="dxa"/>
          </w:tcPr>
          <w:tbl>
            <w:tblPr>
              <w:tblStyle w:val="Tabellenraster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260"/>
              <w:gridCol w:w="425"/>
            </w:tblGrid>
            <w:tr w:rsidR="0068241A" w:rsidRPr="0095101B" w14:paraId="3A0F94CA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1375A177" w14:textId="77777777" w:rsidR="0068241A" w:rsidRPr="005B7D4F" w:rsidRDefault="006A2682" w:rsidP="0068241A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den Anforderungen i</w:t>
                  </w:r>
                  <w:r w:rsidR="0068241A" w:rsidRPr="005B7D4F">
                    <w:rPr>
                      <w:sz w:val="20"/>
                      <w:szCs w:val="26"/>
                      <w:lang w:val="de-DE"/>
                    </w:rPr>
                    <w:t>n besonderem Maße</w:t>
                  </w:r>
                </w:p>
              </w:tc>
              <w:tc>
                <w:tcPr>
                  <w:tcW w:w="425" w:type="dxa"/>
                  <w:vAlign w:val="center"/>
                </w:tcPr>
                <w:p w14:paraId="22BFFB12" w14:textId="77777777" w:rsidR="0068241A" w:rsidRPr="00E46198" w:rsidRDefault="0068241A" w:rsidP="0068241A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8241A" w:rsidRPr="00E46198" w14:paraId="1D4D5413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02CBEC84" w14:textId="77777777" w:rsidR="0068241A" w:rsidRPr="005B7D4F" w:rsidRDefault="00A40504" w:rsidP="0068241A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</w:t>
                  </w:r>
                  <w:r w:rsidR="0068241A" w:rsidRPr="005B7D4F">
                    <w:rPr>
                      <w:sz w:val="20"/>
                      <w:szCs w:val="26"/>
                      <w:lang w:val="de-DE"/>
                    </w:rPr>
                    <w:t>ntspricht voll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643D4357" w14:textId="77777777" w:rsidR="0068241A" w:rsidRPr="00E46198" w:rsidRDefault="0068241A" w:rsidP="0068241A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8241A" w:rsidRPr="0095101B" w14:paraId="68B2919B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3A9F23DC" w14:textId="77777777" w:rsidR="0068241A" w:rsidRPr="005B7D4F" w:rsidRDefault="00A40504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</w:t>
                  </w:r>
                  <w:r w:rsidR="0068241A" w:rsidRPr="005B7D4F">
                    <w:rPr>
                      <w:sz w:val="20"/>
                      <w:szCs w:val="26"/>
                      <w:lang w:val="de-DE"/>
                    </w:rPr>
                    <w:t xml:space="preserve">ntspricht </w:t>
                  </w:r>
                  <w:r w:rsidR="006A2682">
                    <w:rPr>
                      <w:sz w:val="20"/>
                      <w:szCs w:val="26"/>
                      <w:lang w:val="de-DE"/>
                    </w:rPr>
                    <w:t>im A</w:t>
                  </w:r>
                  <w:r w:rsidR="0068241A" w:rsidRPr="005B7D4F">
                    <w:rPr>
                      <w:sz w:val="20"/>
                      <w:szCs w:val="26"/>
                      <w:lang w:val="de-DE"/>
                    </w:rPr>
                    <w:t>llgemein</w:t>
                  </w:r>
                  <w:r w:rsidR="006A2682">
                    <w:rPr>
                      <w:sz w:val="20"/>
                      <w:szCs w:val="26"/>
                      <w:lang w:val="de-DE"/>
                    </w:rPr>
                    <w:t>en</w:t>
                  </w:r>
                  <w:r w:rsidR="0068241A" w:rsidRPr="005B7D4F">
                    <w:rPr>
                      <w:sz w:val="20"/>
                      <w:szCs w:val="26"/>
                      <w:lang w:val="de-DE"/>
                    </w:rPr>
                    <w:t xml:space="preserve">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062F894A" w14:textId="77777777" w:rsidR="0068241A" w:rsidRPr="00E46198" w:rsidRDefault="0068241A" w:rsidP="0068241A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8241A" w:rsidRPr="0095101B" w14:paraId="3D6F4E7B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2588CA37" w14:textId="77777777" w:rsidR="0068241A" w:rsidRPr="005B7D4F" w:rsidRDefault="006A2682" w:rsidP="0068241A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Weist zwar Mängel auf, entspricht aber im Ganzen noch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0BC270D5" w14:textId="77777777" w:rsidR="0068241A" w:rsidRPr="00E46198" w:rsidRDefault="0068241A" w:rsidP="0068241A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8241A" w:rsidRPr="0095101B" w14:paraId="30F84CDD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22299E0" w14:textId="77777777" w:rsidR="0068241A" w:rsidRPr="005B7D4F" w:rsidRDefault="006A2682" w:rsidP="0068241A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nicht den Anforderungen, Grundkompetenzen sind jedoch vorhanden</w:t>
                  </w:r>
                </w:p>
              </w:tc>
              <w:tc>
                <w:tcPr>
                  <w:tcW w:w="425" w:type="dxa"/>
                  <w:vAlign w:val="center"/>
                </w:tcPr>
                <w:p w14:paraId="3476145F" w14:textId="77777777" w:rsidR="0068241A" w:rsidRPr="00E46198" w:rsidRDefault="0068241A" w:rsidP="0068241A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8241A" w:rsidRPr="006A2682" w14:paraId="3022EADC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40A997A5" w14:textId="77777777" w:rsidR="0068241A" w:rsidRPr="005B7D4F" w:rsidRDefault="00A40504" w:rsidP="00D45AF4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</w:t>
                  </w:r>
                  <w:r w:rsidR="0068241A" w:rsidRPr="005B7D4F">
                    <w:rPr>
                      <w:sz w:val="20"/>
                      <w:szCs w:val="26"/>
                      <w:lang w:val="de-DE"/>
                    </w:rPr>
                    <w:t>ntspricht nicht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452B7B38" w14:textId="77777777" w:rsidR="0068241A" w:rsidRPr="00E46198" w:rsidRDefault="0068241A" w:rsidP="0068241A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</w:tbl>
          <w:p w14:paraId="4698D9C1" w14:textId="77777777" w:rsidR="00E46198" w:rsidRDefault="00E46198" w:rsidP="0055032C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</w:tc>
      </w:tr>
    </w:tbl>
    <w:p w14:paraId="5BA7DF3B" w14:textId="77777777" w:rsidR="00E46198" w:rsidRDefault="00E46198" w:rsidP="0055032C">
      <w:pPr>
        <w:spacing w:line="240" w:lineRule="auto"/>
        <w:jc w:val="both"/>
        <w:rPr>
          <w:sz w:val="26"/>
          <w:szCs w:val="26"/>
          <w:lang w:val="de-DE"/>
        </w:rPr>
      </w:pPr>
    </w:p>
    <w:p w14:paraId="522BC6B4" w14:textId="77777777" w:rsidR="0055032C" w:rsidRDefault="00E46198" w:rsidP="0055032C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weil: ....................................................................................................................................................</w:t>
      </w:r>
    </w:p>
    <w:p w14:paraId="7472D349" w14:textId="77777777" w:rsidR="00E46198" w:rsidRPr="0068241A" w:rsidRDefault="00E46198" w:rsidP="0055032C">
      <w:pPr>
        <w:spacing w:line="240" w:lineRule="auto"/>
        <w:jc w:val="both"/>
        <w:rPr>
          <w:sz w:val="14"/>
          <w:szCs w:val="26"/>
          <w:lang w:val="de-DE"/>
        </w:rPr>
      </w:pPr>
    </w:p>
    <w:p w14:paraId="742086EF" w14:textId="77777777" w:rsidR="00E46198" w:rsidRDefault="00E46198" w:rsidP="0055032C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1EE582ED" w14:textId="77777777" w:rsidR="00E303F4" w:rsidRPr="0068241A" w:rsidRDefault="00E303F4" w:rsidP="0055032C">
      <w:pPr>
        <w:spacing w:line="240" w:lineRule="auto"/>
        <w:jc w:val="both"/>
        <w:rPr>
          <w:sz w:val="14"/>
          <w:szCs w:val="14"/>
          <w:lang w:val="de-DE"/>
        </w:rPr>
      </w:pPr>
    </w:p>
    <w:p w14:paraId="65DC7A90" w14:textId="77777777" w:rsidR="00E46198" w:rsidRDefault="00E46198" w:rsidP="00E46198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5656D68E" w14:textId="77777777" w:rsidR="005B7D4F" w:rsidRPr="0068241A" w:rsidRDefault="005B7D4F" w:rsidP="005B7D4F">
      <w:pPr>
        <w:spacing w:line="240" w:lineRule="auto"/>
        <w:jc w:val="both"/>
        <w:rPr>
          <w:sz w:val="14"/>
          <w:szCs w:val="14"/>
          <w:lang w:val="de-DE"/>
        </w:rPr>
      </w:pPr>
    </w:p>
    <w:p w14:paraId="5C71E32C" w14:textId="77777777" w:rsidR="005B7D4F" w:rsidRDefault="005B7D4F" w:rsidP="005B7D4F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5A4420FD" w14:textId="77777777" w:rsidR="00E303F4" w:rsidRDefault="00E303F4" w:rsidP="0055032C">
      <w:pPr>
        <w:spacing w:line="240" w:lineRule="auto"/>
        <w:jc w:val="both"/>
        <w:rPr>
          <w:sz w:val="26"/>
          <w:szCs w:val="26"/>
          <w:lang w:val="de-DE"/>
        </w:rPr>
      </w:pPr>
    </w:p>
    <w:p w14:paraId="02B26ADF" w14:textId="77777777" w:rsidR="005C597E" w:rsidRPr="00E46198" w:rsidRDefault="0055032C" w:rsidP="0055032C">
      <w:pPr>
        <w:spacing w:line="240" w:lineRule="auto"/>
        <w:rPr>
          <w:b/>
          <w:sz w:val="26"/>
          <w:szCs w:val="26"/>
          <w:lang w:val="de-DE"/>
        </w:rPr>
      </w:pPr>
      <w:r w:rsidRPr="00E46198">
        <w:rPr>
          <w:b/>
          <w:sz w:val="26"/>
          <w:szCs w:val="26"/>
          <w:lang w:val="de-DE"/>
        </w:rPr>
        <w:t xml:space="preserve">2. </w:t>
      </w:r>
      <w:r w:rsidR="006562C6">
        <w:rPr>
          <w:b/>
          <w:sz w:val="26"/>
          <w:szCs w:val="26"/>
          <w:lang w:val="de-DE"/>
        </w:rPr>
        <w:t>K</w:t>
      </w:r>
      <w:r w:rsidR="000430E5">
        <w:rPr>
          <w:b/>
          <w:sz w:val="26"/>
          <w:szCs w:val="26"/>
          <w:lang w:val="de-DE"/>
        </w:rPr>
        <w:t>ompetenz</w:t>
      </w:r>
      <w:r w:rsidR="006562C6">
        <w:rPr>
          <w:b/>
          <w:sz w:val="26"/>
          <w:szCs w:val="26"/>
          <w:lang w:val="de-DE"/>
        </w:rPr>
        <w:t xml:space="preserve"> Beziehungen aufzubauen und zu gestalten</w:t>
      </w:r>
    </w:p>
    <w:p w14:paraId="11BAA224" w14:textId="77777777" w:rsidR="0055032C" w:rsidRDefault="0055032C" w:rsidP="0055032C">
      <w:pPr>
        <w:spacing w:line="240" w:lineRule="auto"/>
        <w:rPr>
          <w:sz w:val="26"/>
          <w:szCs w:val="26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958"/>
      </w:tblGrid>
      <w:tr w:rsidR="00E46198" w:rsidRPr="006A2682" w14:paraId="7C4A4A42" w14:textId="77777777" w:rsidTr="006A2682">
        <w:tc>
          <w:tcPr>
            <w:tcW w:w="4962" w:type="dxa"/>
          </w:tcPr>
          <w:p w14:paraId="3229089E" w14:textId="659054C7" w:rsidR="00E46198" w:rsidRDefault="00E46198" w:rsidP="00F907CD">
            <w:pPr>
              <w:spacing w:line="240" w:lineRule="auto"/>
              <w:jc w:val="both"/>
              <w:rPr>
                <w:color w:val="FF0000"/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 xml:space="preserve">Die/der Studierende nimmt </w:t>
            </w:r>
            <w:r w:rsidRPr="0068241A">
              <w:rPr>
                <w:sz w:val="26"/>
                <w:szCs w:val="26"/>
                <w:u w:val="single"/>
                <w:lang w:val="de-DE"/>
              </w:rPr>
              <w:t>aktiv Kontakt</w:t>
            </w:r>
            <w:r>
              <w:rPr>
                <w:sz w:val="26"/>
                <w:szCs w:val="26"/>
                <w:lang w:val="de-DE"/>
              </w:rPr>
              <w:t xml:space="preserve"> zu Kindern</w:t>
            </w:r>
            <w:r w:rsidR="00A40504">
              <w:rPr>
                <w:sz w:val="26"/>
                <w:szCs w:val="26"/>
                <w:lang w:val="de-DE"/>
              </w:rPr>
              <w:t>/Jugendlichen/jungen Erwachsenen</w:t>
            </w:r>
            <w:r>
              <w:rPr>
                <w:sz w:val="26"/>
                <w:szCs w:val="26"/>
                <w:lang w:val="de-DE"/>
              </w:rPr>
              <w:t xml:space="preserve"> </w:t>
            </w:r>
            <w:r w:rsidRPr="007B1516">
              <w:rPr>
                <w:color w:val="000000" w:themeColor="text1"/>
                <w:sz w:val="26"/>
                <w:szCs w:val="26"/>
                <w:lang w:val="de-DE"/>
              </w:rPr>
              <w:t xml:space="preserve">und </w:t>
            </w:r>
            <w:r w:rsidR="00A40504" w:rsidRPr="007B1516">
              <w:rPr>
                <w:color w:val="000000" w:themeColor="text1"/>
                <w:sz w:val="26"/>
                <w:szCs w:val="26"/>
                <w:lang w:val="de-DE"/>
              </w:rPr>
              <w:t xml:space="preserve">ggf. </w:t>
            </w:r>
            <w:r w:rsidRPr="007B1516">
              <w:rPr>
                <w:color w:val="000000" w:themeColor="text1"/>
                <w:sz w:val="26"/>
                <w:szCs w:val="26"/>
                <w:lang w:val="de-DE"/>
              </w:rPr>
              <w:t>deren Eltern auf</w:t>
            </w:r>
            <w:r w:rsidR="006E32A0" w:rsidRPr="007B1516">
              <w:rPr>
                <w:color w:val="000000" w:themeColor="text1"/>
                <w:sz w:val="26"/>
                <w:szCs w:val="26"/>
                <w:lang w:val="de-DE"/>
              </w:rPr>
              <w:t>.</w:t>
            </w:r>
            <w:r w:rsidR="00A40504" w:rsidRPr="007B1516">
              <w:rPr>
                <w:color w:val="000000" w:themeColor="text1"/>
                <w:sz w:val="26"/>
                <w:szCs w:val="26"/>
                <w:lang w:val="de-DE"/>
              </w:rPr>
              <w:t xml:space="preserve"> </w:t>
            </w:r>
            <w:r w:rsidR="008269FA" w:rsidRPr="007B1516">
              <w:rPr>
                <w:color w:val="000000" w:themeColor="text1"/>
                <w:sz w:val="26"/>
                <w:szCs w:val="26"/>
                <w:lang w:val="de-DE"/>
              </w:rPr>
              <w:t xml:space="preserve">Sie/er zeigt sich gemäß der pädagogischen Grundhaltung wertschätzend, einfühlsam und authentisch gegenüber den Kindern/Jugendlichen/jungen Erwachsenen. Sie/er </w:t>
            </w:r>
            <w:r w:rsidR="006E32A0" w:rsidRPr="007B1516">
              <w:rPr>
                <w:color w:val="000000" w:themeColor="text1"/>
                <w:sz w:val="26"/>
                <w:szCs w:val="26"/>
                <w:lang w:val="de-DE"/>
              </w:rPr>
              <w:t xml:space="preserve">bringt sich angemessen </w:t>
            </w:r>
            <w:r w:rsidR="008D62ED" w:rsidRPr="007B1516">
              <w:rPr>
                <w:color w:val="000000" w:themeColor="text1"/>
                <w:sz w:val="26"/>
                <w:szCs w:val="26"/>
                <w:lang w:val="de-DE"/>
              </w:rPr>
              <w:t xml:space="preserve">in das </w:t>
            </w:r>
            <w:r w:rsidR="008269FA" w:rsidRPr="007B1516">
              <w:rPr>
                <w:color w:val="000000" w:themeColor="text1"/>
                <w:sz w:val="26"/>
                <w:szCs w:val="26"/>
                <w:lang w:val="de-DE"/>
              </w:rPr>
              <w:t xml:space="preserve">Team </w:t>
            </w:r>
            <w:r w:rsidR="008D62ED" w:rsidRPr="007B1516">
              <w:rPr>
                <w:color w:val="000000" w:themeColor="text1"/>
                <w:sz w:val="26"/>
                <w:szCs w:val="26"/>
                <w:lang w:val="de-DE"/>
              </w:rPr>
              <w:t xml:space="preserve">ein </w:t>
            </w:r>
            <w:r w:rsidR="008269FA" w:rsidRPr="007B1516">
              <w:rPr>
                <w:color w:val="000000" w:themeColor="text1"/>
                <w:sz w:val="26"/>
                <w:szCs w:val="26"/>
                <w:lang w:val="de-DE"/>
              </w:rPr>
              <w:t>und kann mit konstruktiven Rückmeldungen umgehen.</w:t>
            </w:r>
            <w:r w:rsidR="008D62ED" w:rsidRPr="007B1516">
              <w:rPr>
                <w:color w:val="000000" w:themeColor="text1"/>
                <w:sz w:val="26"/>
                <w:szCs w:val="26"/>
                <w:lang w:val="de-DE"/>
              </w:rPr>
              <w:t xml:space="preserve"> </w:t>
            </w:r>
          </w:p>
          <w:p w14:paraId="6D114901" w14:textId="77777777" w:rsidR="008D62ED" w:rsidRDefault="008D62ED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  <w:p w14:paraId="6B3C62CC" w14:textId="77777777" w:rsidR="00E46198" w:rsidRPr="006632A8" w:rsidRDefault="00E46198" w:rsidP="00F907CD">
            <w:pPr>
              <w:spacing w:line="240" w:lineRule="auto"/>
              <w:jc w:val="both"/>
              <w:rPr>
                <w:szCs w:val="26"/>
                <w:lang w:val="de-DE"/>
              </w:rPr>
            </w:pPr>
            <w:r w:rsidRPr="005C597E">
              <w:rPr>
                <w:szCs w:val="26"/>
                <w:lang w:val="de-DE"/>
              </w:rPr>
              <w:t>(</w:t>
            </w:r>
            <w:r>
              <w:rPr>
                <w:szCs w:val="26"/>
                <w:lang w:val="de-DE"/>
              </w:rPr>
              <w:t>z.B</w:t>
            </w:r>
            <w:r w:rsidRPr="005C597E">
              <w:rPr>
                <w:szCs w:val="26"/>
                <w:lang w:val="de-DE"/>
              </w:rPr>
              <w:t xml:space="preserve">. </w:t>
            </w:r>
            <w:r w:rsidR="00A40504">
              <w:rPr>
                <w:szCs w:val="26"/>
                <w:lang w:val="de-DE"/>
              </w:rPr>
              <w:t xml:space="preserve">Offenheit, Aufmerksamkeit und Toleranz gegenüber Mitmenschen, ressourcenorientierte Grundhaltung, Betrachtung der Kinder/Jugendlichen/jungen Erwachsenen </w:t>
            </w:r>
            <w:r w:rsidR="00703547">
              <w:rPr>
                <w:szCs w:val="26"/>
                <w:lang w:val="de-DE"/>
              </w:rPr>
              <w:t>als Subjekte ihrer Entwicklung, ...)</w:t>
            </w:r>
          </w:p>
        </w:tc>
        <w:tc>
          <w:tcPr>
            <w:tcW w:w="3958" w:type="dxa"/>
          </w:tcPr>
          <w:tbl>
            <w:tblPr>
              <w:tblStyle w:val="Tabellenraster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260"/>
              <w:gridCol w:w="425"/>
            </w:tblGrid>
            <w:tr w:rsidR="006A2682" w:rsidRPr="0095101B" w14:paraId="0D0E0E23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06A71E4E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den Anforderungen i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n besonderem Maße</w:t>
                  </w:r>
                </w:p>
              </w:tc>
              <w:tc>
                <w:tcPr>
                  <w:tcW w:w="425" w:type="dxa"/>
                  <w:vAlign w:val="center"/>
                </w:tcPr>
                <w:p w14:paraId="544242EB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E46198" w14:paraId="5657DB90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6F41033E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voll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2C265A02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5101B" w14:paraId="7685468A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038EFF2E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Entspricht </w:t>
                  </w:r>
                  <w:r>
                    <w:rPr>
                      <w:sz w:val="20"/>
                      <w:szCs w:val="26"/>
                      <w:lang w:val="de-DE"/>
                    </w:rPr>
                    <w:t>im A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llgemein</w:t>
                  </w:r>
                  <w:r>
                    <w:rPr>
                      <w:sz w:val="20"/>
                      <w:szCs w:val="26"/>
                      <w:lang w:val="de-DE"/>
                    </w:rPr>
                    <w:t>en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1FE02F5A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5101B" w14:paraId="44F2E488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1F01AD5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Weist zwar Mängel auf, entspricht aber im Ganzen noch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23426394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5101B" w14:paraId="27D94611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3535FEFD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nicht den Anforderungen, Grundkompetenzen sind jedoch vorhanden</w:t>
                  </w:r>
                </w:p>
              </w:tc>
              <w:tc>
                <w:tcPr>
                  <w:tcW w:w="425" w:type="dxa"/>
                  <w:vAlign w:val="center"/>
                </w:tcPr>
                <w:p w14:paraId="7383F19F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2682" w14:paraId="50BD9FA1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5561C3D4" w14:textId="77777777" w:rsidR="006A2682" w:rsidRPr="005B7D4F" w:rsidRDefault="006A2682" w:rsidP="00D45AF4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nicht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22A28B10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</w:tbl>
          <w:p w14:paraId="15A1D3E2" w14:textId="77777777" w:rsidR="00E46198" w:rsidRDefault="00E46198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</w:tc>
      </w:tr>
    </w:tbl>
    <w:p w14:paraId="490FB8EB" w14:textId="77777777" w:rsidR="0068241A" w:rsidRDefault="0068241A" w:rsidP="00E46198">
      <w:pPr>
        <w:spacing w:line="240" w:lineRule="auto"/>
        <w:jc w:val="both"/>
        <w:rPr>
          <w:sz w:val="26"/>
          <w:szCs w:val="26"/>
          <w:lang w:val="de-DE"/>
        </w:rPr>
      </w:pPr>
    </w:p>
    <w:p w14:paraId="7B35DB6C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weil: ....................................................................................................................................................</w:t>
      </w:r>
    </w:p>
    <w:p w14:paraId="5C2FA615" w14:textId="77777777" w:rsidR="0068241A" w:rsidRPr="0068241A" w:rsidRDefault="0068241A" w:rsidP="0068241A">
      <w:pPr>
        <w:spacing w:line="240" w:lineRule="auto"/>
        <w:jc w:val="both"/>
        <w:rPr>
          <w:sz w:val="14"/>
          <w:szCs w:val="26"/>
          <w:lang w:val="de-DE"/>
        </w:rPr>
      </w:pPr>
    </w:p>
    <w:p w14:paraId="2B036A8B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3D1B1416" w14:textId="77777777" w:rsidR="0068241A" w:rsidRPr="0068241A" w:rsidRDefault="0068241A" w:rsidP="0068241A">
      <w:pPr>
        <w:spacing w:line="240" w:lineRule="auto"/>
        <w:jc w:val="both"/>
        <w:rPr>
          <w:sz w:val="14"/>
          <w:szCs w:val="14"/>
          <w:lang w:val="de-DE"/>
        </w:rPr>
      </w:pPr>
    </w:p>
    <w:p w14:paraId="52DE75AB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3B550D9E" w14:textId="77777777" w:rsidR="005B7D4F" w:rsidRPr="0068241A" w:rsidRDefault="005B7D4F" w:rsidP="005B7D4F">
      <w:pPr>
        <w:spacing w:line="240" w:lineRule="auto"/>
        <w:jc w:val="both"/>
        <w:rPr>
          <w:sz w:val="14"/>
          <w:szCs w:val="14"/>
          <w:lang w:val="de-DE"/>
        </w:rPr>
      </w:pPr>
    </w:p>
    <w:p w14:paraId="2802E666" w14:textId="00F5FF75" w:rsidR="005B7D4F" w:rsidRDefault="005B7D4F" w:rsidP="00293569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124D9A7E" w14:textId="77777777" w:rsidR="0055032C" w:rsidRPr="0068241A" w:rsidRDefault="0055032C" w:rsidP="0055032C">
      <w:pPr>
        <w:spacing w:line="240" w:lineRule="auto"/>
        <w:rPr>
          <w:b/>
          <w:sz w:val="26"/>
          <w:szCs w:val="26"/>
          <w:lang w:val="de-DE"/>
        </w:rPr>
      </w:pPr>
      <w:r w:rsidRPr="0068241A">
        <w:rPr>
          <w:b/>
          <w:sz w:val="26"/>
          <w:szCs w:val="26"/>
          <w:lang w:val="de-DE"/>
        </w:rPr>
        <w:lastRenderedPageBreak/>
        <w:t>3. Führung einer Gruppe</w:t>
      </w:r>
    </w:p>
    <w:p w14:paraId="462C9988" w14:textId="77777777" w:rsidR="0055032C" w:rsidRDefault="0055032C" w:rsidP="0055032C">
      <w:pPr>
        <w:spacing w:line="240" w:lineRule="auto"/>
        <w:rPr>
          <w:sz w:val="26"/>
          <w:szCs w:val="26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958"/>
      </w:tblGrid>
      <w:tr w:rsidR="0068241A" w:rsidRPr="006A2682" w14:paraId="6D4BD56D" w14:textId="77777777" w:rsidTr="006A2682">
        <w:tc>
          <w:tcPr>
            <w:tcW w:w="4962" w:type="dxa"/>
          </w:tcPr>
          <w:p w14:paraId="380AD45E" w14:textId="3019D36A" w:rsidR="0068241A" w:rsidRPr="007B1516" w:rsidRDefault="0068241A" w:rsidP="0068241A">
            <w:pPr>
              <w:spacing w:line="240" w:lineRule="auto"/>
              <w:jc w:val="both"/>
              <w:rPr>
                <w:color w:val="000000" w:themeColor="text1"/>
                <w:sz w:val="26"/>
                <w:szCs w:val="26"/>
                <w:lang w:val="de-DE"/>
              </w:rPr>
            </w:pPr>
            <w:r w:rsidRPr="007B1516">
              <w:rPr>
                <w:color w:val="000000" w:themeColor="text1"/>
                <w:sz w:val="26"/>
                <w:szCs w:val="26"/>
                <w:lang w:val="de-DE"/>
              </w:rPr>
              <w:t>Die/der Studierende</w:t>
            </w:r>
            <w:r w:rsidR="0054242E" w:rsidRPr="007B1516">
              <w:rPr>
                <w:color w:val="000000" w:themeColor="text1"/>
                <w:sz w:val="26"/>
                <w:szCs w:val="26"/>
                <w:lang w:val="de-DE"/>
              </w:rPr>
              <w:t xml:space="preserve"> </w:t>
            </w:r>
            <w:r w:rsidR="00BB1719" w:rsidRPr="007B1516">
              <w:rPr>
                <w:color w:val="000000" w:themeColor="text1"/>
                <w:sz w:val="26"/>
                <w:szCs w:val="26"/>
                <w:lang w:val="de-DE"/>
              </w:rPr>
              <w:t xml:space="preserve">führt </w:t>
            </w:r>
            <w:r w:rsidR="0054242E" w:rsidRPr="007B1516">
              <w:rPr>
                <w:color w:val="000000" w:themeColor="text1"/>
                <w:sz w:val="26"/>
                <w:szCs w:val="26"/>
                <w:u w:val="single"/>
                <w:lang w:val="de-DE"/>
              </w:rPr>
              <w:t>Kleingruppen</w:t>
            </w:r>
            <w:r w:rsidR="0054242E" w:rsidRPr="007B1516">
              <w:rPr>
                <w:color w:val="000000" w:themeColor="text1"/>
                <w:sz w:val="26"/>
                <w:szCs w:val="26"/>
                <w:lang w:val="de-DE"/>
              </w:rPr>
              <w:t xml:space="preserve"> selbstverantwortlic</w:t>
            </w:r>
            <w:r w:rsidR="0085150D" w:rsidRPr="007B1516">
              <w:rPr>
                <w:color w:val="000000" w:themeColor="text1"/>
                <w:sz w:val="26"/>
                <w:szCs w:val="26"/>
                <w:lang w:val="de-DE"/>
              </w:rPr>
              <w:t xml:space="preserve">h, </w:t>
            </w:r>
            <w:r w:rsidR="001B7F9D" w:rsidRPr="007B1516">
              <w:rPr>
                <w:rStyle w:val="normaltextrun"/>
                <w:rFonts w:cs="Segoe UI"/>
                <w:color w:val="000000" w:themeColor="text1"/>
                <w:sz w:val="26"/>
                <w:szCs w:val="26"/>
                <w:shd w:val="clear" w:color="auto" w:fill="FFFFFF"/>
                <w:lang w:val="de-DE"/>
              </w:rPr>
              <w:t xml:space="preserve">überblickt </w:t>
            </w:r>
            <w:r w:rsidR="00AD50B7" w:rsidRPr="007B1516">
              <w:rPr>
                <w:rStyle w:val="normaltextrun"/>
                <w:rFonts w:cs="Segoe UI"/>
                <w:color w:val="000000" w:themeColor="text1"/>
                <w:sz w:val="26"/>
                <w:szCs w:val="26"/>
                <w:shd w:val="clear" w:color="auto" w:fill="FFFFFF"/>
                <w:lang w:val="de-DE"/>
              </w:rPr>
              <w:t>d</w:t>
            </w:r>
            <w:r w:rsidR="00AD50B7" w:rsidRPr="007B1516">
              <w:rPr>
                <w:rStyle w:val="normaltextrun"/>
                <w:rFonts w:cs="Segoe UI"/>
                <w:color w:val="000000" w:themeColor="text1"/>
                <w:shd w:val="clear" w:color="auto" w:fill="FFFFFF"/>
                <w:lang w:val="de-DE"/>
              </w:rPr>
              <w:t xml:space="preserve">ie </w:t>
            </w:r>
            <w:r w:rsidR="001B7F9D" w:rsidRPr="007B1516">
              <w:rPr>
                <w:rStyle w:val="normaltextrun"/>
                <w:rFonts w:cs="Segoe UI"/>
                <w:color w:val="000000" w:themeColor="text1"/>
                <w:sz w:val="26"/>
                <w:szCs w:val="26"/>
                <w:shd w:val="clear" w:color="auto" w:fill="FFFFFF"/>
                <w:lang w:val="de-DE"/>
              </w:rPr>
              <w:t>Geschehnisse in der Gesamtgruppe</w:t>
            </w:r>
            <w:r w:rsidR="00BC2757" w:rsidRPr="007B1516">
              <w:rPr>
                <w:rStyle w:val="normaltextrun"/>
                <w:rFonts w:cs="Segoe UI"/>
                <w:color w:val="000000" w:themeColor="text1"/>
                <w:sz w:val="26"/>
                <w:szCs w:val="26"/>
                <w:shd w:val="clear" w:color="auto" w:fill="FFFFFF"/>
                <w:lang w:val="de-DE"/>
              </w:rPr>
              <w:t xml:space="preserve">, </w:t>
            </w:r>
            <w:r w:rsidR="001B7F9D" w:rsidRPr="007B1516">
              <w:rPr>
                <w:rStyle w:val="normaltextrun"/>
                <w:color w:val="000000" w:themeColor="text1"/>
                <w:sz w:val="26"/>
                <w:szCs w:val="26"/>
                <w:shd w:val="clear" w:color="auto" w:fill="FFFFFF"/>
                <w:lang w:val="de-DE"/>
              </w:rPr>
              <w:t>handelt dabei adäquat</w:t>
            </w:r>
            <w:r w:rsidR="004B07B1" w:rsidRPr="007B1516">
              <w:rPr>
                <w:rStyle w:val="normaltextrun"/>
                <w:color w:val="000000" w:themeColor="text1"/>
                <w:sz w:val="26"/>
                <w:szCs w:val="26"/>
                <w:shd w:val="clear" w:color="auto" w:fill="FFFFFF"/>
                <w:lang w:val="de-DE"/>
              </w:rPr>
              <w:t xml:space="preserve"> und </w:t>
            </w:r>
            <w:r w:rsidR="00C35F5D" w:rsidRPr="007B1516">
              <w:rPr>
                <w:rStyle w:val="normaltextrun"/>
                <w:color w:val="000000" w:themeColor="text1"/>
                <w:sz w:val="26"/>
                <w:szCs w:val="26"/>
                <w:shd w:val="clear" w:color="auto" w:fill="FFFFFF"/>
                <w:lang w:val="de-DE"/>
              </w:rPr>
              <w:t>arbeitet stets</w:t>
            </w:r>
            <w:r w:rsidR="00D225A9" w:rsidRPr="007B1516">
              <w:rPr>
                <w:color w:val="000000" w:themeColor="text1"/>
                <w:sz w:val="26"/>
                <w:szCs w:val="26"/>
                <w:lang w:val="de-DE"/>
              </w:rPr>
              <w:t xml:space="preserve"> mit </w:t>
            </w:r>
            <w:r w:rsidR="0085150D" w:rsidRPr="007B1516">
              <w:rPr>
                <w:color w:val="000000" w:themeColor="text1"/>
                <w:sz w:val="26"/>
                <w:szCs w:val="26"/>
                <w:lang w:val="de-DE"/>
              </w:rPr>
              <w:t>den weiteren Fachkräften</w:t>
            </w:r>
            <w:r w:rsidR="00C35F5D" w:rsidRPr="007B1516">
              <w:rPr>
                <w:color w:val="000000" w:themeColor="text1"/>
                <w:sz w:val="26"/>
                <w:szCs w:val="26"/>
                <w:lang w:val="de-DE"/>
              </w:rPr>
              <w:t xml:space="preserve"> zusammen</w:t>
            </w:r>
            <w:r w:rsidR="0085150D" w:rsidRPr="007B1516">
              <w:rPr>
                <w:color w:val="000000" w:themeColor="text1"/>
                <w:sz w:val="26"/>
                <w:szCs w:val="26"/>
                <w:lang w:val="de-DE"/>
              </w:rPr>
              <w:t>.</w:t>
            </w:r>
          </w:p>
          <w:p w14:paraId="1281EB73" w14:textId="77777777" w:rsidR="0068241A" w:rsidRDefault="0068241A" w:rsidP="0068241A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  <w:p w14:paraId="1D325154" w14:textId="77777777" w:rsidR="0068241A" w:rsidRPr="0068241A" w:rsidRDefault="0068241A" w:rsidP="005125EC">
            <w:pPr>
              <w:spacing w:line="240" w:lineRule="auto"/>
              <w:jc w:val="both"/>
              <w:rPr>
                <w:szCs w:val="26"/>
                <w:lang w:val="de-DE"/>
              </w:rPr>
            </w:pPr>
            <w:r>
              <w:rPr>
                <w:szCs w:val="26"/>
                <w:lang w:val="de-DE"/>
              </w:rPr>
              <w:t>(z.B</w:t>
            </w:r>
            <w:r w:rsidRPr="005C597E">
              <w:rPr>
                <w:szCs w:val="26"/>
                <w:lang w:val="de-DE"/>
              </w:rPr>
              <w:t>. Überblick, Umsicht, pädagogisches, methodisch-</w:t>
            </w:r>
            <w:r>
              <w:rPr>
                <w:lang w:val="de-DE"/>
              </w:rPr>
              <w:br/>
            </w:r>
            <w:r w:rsidRPr="005C597E">
              <w:rPr>
                <w:szCs w:val="26"/>
                <w:lang w:val="de-DE"/>
              </w:rPr>
              <w:t>didaktisches/organisa</w:t>
            </w:r>
            <w:r>
              <w:rPr>
                <w:szCs w:val="26"/>
                <w:lang w:val="de-DE"/>
              </w:rPr>
              <w:t xml:space="preserve">torisches, hauswirtschaftliches und </w:t>
            </w:r>
            <w:r w:rsidRPr="005C597E">
              <w:rPr>
                <w:szCs w:val="26"/>
                <w:lang w:val="de-DE"/>
              </w:rPr>
              <w:t>pflegerisches Können, Improvisationsfähigkeit, Flexibilität, gruppenpädagogis</w:t>
            </w:r>
            <w:r>
              <w:rPr>
                <w:szCs w:val="26"/>
                <w:lang w:val="de-DE"/>
              </w:rPr>
              <w:t>ches Beobachtungsvermögen, Sozio</w:t>
            </w:r>
            <w:r w:rsidRPr="005C597E">
              <w:rPr>
                <w:szCs w:val="26"/>
                <w:lang w:val="de-DE"/>
              </w:rPr>
              <w:t>gramme erstellen und auswerten, Planung gruppenpädagogisch sinnvo</w:t>
            </w:r>
            <w:r>
              <w:rPr>
                <w:szCs w:val="26"/>
                <w:lang w:val="de-DE"/>
              </w:rPr>
              <w:t>ll umsetzen, die Individualität</w:t>
            </w:r>
            <w:r w:rsidR="005125EC">
              <w:rPr>
                <w:szCs w:val="26"/>
                <w:lang w:val="de-DE"/>
              </w:rPr>
              <w:t xml:space="preserve">, </w:t>
            </w:r>
            <w:r>
              <w:rPr>
                <w:szCs w:val="26"/>
                <w:lang w:val="de-DE"/>
              </w:rPr>
              <w:t>R</w:t>
            </w:r>
            <w:r w:rsidRPr="005C597E">
              <w:rPr>
                <w:szCs w:val="26"/>
                <w:lang w:val="de-DE"/>
              </w:rPr>
              <w:t xml:space="preserve">ollen, Position, Sozialverhalten, Konfliktlösungsstrategien der </w:t>
            </w:r>
            <w:r>
              <w:rPr>
                <w:szCs w:val="26"/>
                <w:lang w:val="de-DE"/>
              </w:rPr>
              <w:t>Kinder/J</w:t>
            </w:r>
            <w:r w:rsidRPr="005C597E">
              <w:rPr>
                <w:szCs w:val="26"/>
                <w:lang w:val="de-DE"/>
              </w:rPr>
              <w:t>ugendlichen unterstützen und im Gesamtzusammenhang sehen, Eigeninitiative, Problembewusstsein, Strukturierung der Arbeit, ...)</w:t>
            </w:r>
          </w:p>
        </w:tc>
        <w:tc>
          <w:tcPr>
            <w:tcW w:w="3958" w:type="dxa"/>
          </w:tcPr>
          <w:tbl>
            <w:tblPr>
              <w:tblStyle w:val="Tabellenraster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260"/>
              <w:gridCol w:w="425"/>
            </w:tblGrid>
            <w:tr w:rsidR="006A2682" w:rsidRPr="0095101B" w14:paraId="4817632F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2E66BFFC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den Anforderungen i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n besonderem Maße</w:t>
                  </w:r>
                </w:p>
              </w:tc>
              <w:tc>
                <w:tcPr>
                  <w:tcW w:w="425" w:type="dxa"/>
                  <w:vAlign w:val="center"/>
                </w:tcPr>
                <w:p w14:paraId="36DFF06D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E46198" w14:paraId="0F6942EE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4444D6E5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voll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1FF4DA59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5101B" w14:paraId="12E3E1E9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54395996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Entspricht </w:t>
                  </w:r>
                  <w:r>
                    <w:rPr>
                      <w:sz w:val="20"/>
                      <w:szCs w:val="26"/>
                      <w:lang w:val="de-DE"/>
                    </w:rPr>
                    <w:t>im A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llgemein</w:t>
                  </w:r>
                  <w:r>
                    <w:rPr>
                      <w:sz w:val="20"/>
                      <w:szCs w:val="26"/>
                      <w:lang w:val="de-DE"/>
                    </w:rPr>
                    <w:t>en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372EA104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5101B" w14:paraId="60F05E22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4B5E57C0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Weist zwar Mängel auf, entspricht aber im Ganzen noch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7D592BC0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5101B" w14:paraId="02B951EB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00582216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nicht den Anforderungen, Grundkompetenzen sind jedoch vorhanden</w:t>
                  </w:r>
                </w:p>
              </w:tc>
              <w:tc>
                <w:tcPr>
                  <w:tcW w:w="425" w:type="dxa"/>
                  <w:vAlign w:val="center"/>
                </w:tcPr>
                <w:p w14:paraId="50205067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2682" w14:paraId="4C865807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1A8865B6" w14:textId="77777777" w:rsidR="006A2682" w:rsidRPr="005B7D4F" w:rsidRDefault="006A2682" w:rsidP="00D45AF4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nicht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7DB2B994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</w:tbl>
          <w:p w14:paraId="58EBE8B9" w14:textId="77777777" w:rsidR="0068241A" w:rsidRDefault="0068241A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</w:tc>
      </w:tr>
    </w:tbl>
    <w:p w14:paraId="114796BC" w14:textId="77777777" w:rsidR="0068241A" w:rsidRDefault="0068241A" w:rsidP="0055032C">
      <w:pPr>
        <w:spacing w:line="240" w:lineRule="auto"/>
        <w:rPr>
          <w:sz w:val="26"/>
          <w:szCs w:val="26"/>
          <w:lang w:val="de-DE"/>
        </w:rPr>
      </w:pPr>
    </w:p>
    <w:p w14:paraId="026E5F93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weil: ....................................................................................................................................................</w:t>
      </w:r>
    </w:p>
    <w:p w14:paraId="5F55437F" w14:textId="77777777" w:rsidR="0068241A" w:rsidRPr="0068241A" w:rsidRDefault="0068241A" w:rsidP="0068241A">
      <w:pPr>
        <w:spacing w:line="240" w:lineRule="auto"/>
        <w:jc w:val="both"/>
        <w:rPr>
          <w:sz w:val="14"/>
          <w:szCs w:val="26"/>
          <w:lang w:val="de-DE"/>
        </w:rPr>
      </w:pPr>
    </w:p>
    <w:p w14:paraId="650B48B6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7CF15C55" w14:textId="77777777" w:rsidR="0068241A" w:rsidRPr="0068241A" w:rsidRDefault="0068241A" w:rsidP="0068241A">
      <w:pPr>
        <w:spacing w:line="240" w:lineRule="auto"/>
        <w:jc w:val="both"/>
        <w:rPr>
          <w:sz w:val="14"/>
          <w:szCs w:val="14"/>
          <w:lang w:val="de-DE"/>
        </w:rPr>
      </w:pPr>
    </w:p>
    <w:p w14:paraId="52703080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35016FA6" w14:textId="77777777" w:rsidR="005B7D4F" w:rsidRPr="0068241A" w:rsidRDefault="005B7D4F" w:rsidP="005B7D4F">
      <w:pPr>
        <w:spacing w:line="240" w:lineRule="auto"/>
        <w:jc w:val="both"/>
        <w:rPr>
          <w:sz w:val="14"/>
          <w:szCs w:val="14"/>
          <w:lang w:val="de-DE"/>
        </w:rPr>
      </w:pPr>
    </w:p>
    <w:p w14:paraId="13250248" w14:textId="77777777" w:rsidR="0055032C" w:rsidRDefault="005B7D4F" w:rsidP="005B7D4F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0DD548DE" w14:textId="77777777" w:rsidR="005B7D4F" w:rsidRPr="005C597E" w:rsidRDefault="005B7D4F" w:rsidP="005B7D4F">
      <w:pPr>
        <w:spacing w:line="240" w:lineRule="auto"/>
        <w:jc w:val="both"/>
        <w:rPr>
          <w:sz w:val="26"/>
          <w:szCs w:val="26"/>
          <w:lang w:val="de-DE"/>
        </w:rPr>
      </w:pPr>
    </w:p>
    <w:p w14:paraId="4A5935C7" w14:textId="77777777" w:rsidR="0055032C" w:rsidRDefault="0055032C" w:rsidP="0055032C">
      <w:pPr>
        <w:spacing w:line="240" w:lineRule="auto"/>
        <w:rPr>
          <w:sz w:val="26"/>
          <w:szCs w:val="26"/>
          <w:lang w:val="de-DE"/>
        </w:rPr>
      </w:pPr>
    </w:p>
    <w:p w14:paraId="5B70F7EC" w14:textId="77777777" w:rsidR="00CB1FB5" w:rsidRPr="0068241A" w:rsidRDefault="0055032C" w:rsidP="0055032C">
      <w:pPr>
        <w:spacing w:line="240" w:lineRule="auto"/>
        <w:rPr>
          <w:b/>
          <w:sz w:val="26"/>
          <w:szCs w:val="26"/>
          <w:lang w:val="de-DE"/>
        </w:rPr>
      </w:pPr>
      <w:r w:rsidRPr="0068241A">
        <w:rPr>
          <w:b/>
          <w:sz w:val="26"/>
          <w:szCs w:val="26"/>
          <w:lang w:val="de-DE"/>
        </w:rPr>
        <w:t>4</w:t>
      </w:r>
      <w:r w:rsidR="00CB1FB5" w:rsidRPr="0068241A">
        <w:rPr>
          <w:b/>
          <w:sz w:val="26"/>
          <w:szCs w:val="26"/>
          <w:lang w:val="de-DE"/>
        </w:rPr>
        <w:t xml:space="preserve">. </w:t>
      </w:r>
      <w:r w:rsidRPr="0068241A">
        <w:rPr>
          <w:b/>
          <w:sz w:val="26"/>
          <w:szCs w:val="26"/>
          <w:lang w:val="de-DE"/>
        </w:rPr>
        <w:t>Anwendung</w:t>
      </w:r>
      <w:r w:rsidR="00CB1FB5" w:rsidRPr="0068241A">
        <w:rPr>
          <w:b/>
          <w:sz w:val="26"/>
          <w:szCs w:val="26"/>
          <w:lang w:val="de-DE"/>
        </w:rPr>
        <w:t xml:space="preserve"> theoretische</w:t>
      </w:r>
      <w:r w:rsidRPr="0068241A">
        <w:rPr>
          <w:b/>
          <w:sz w:val="26"/>
          <w:szCs w:val="26"/>
          <w:lang w:val="de-DE"/>
        </w:rPr>
        <w:t>r</w:t>
      </w:r>
      <w:r w:rsidR="00CB1FB5" w:rsidRPr="0068241A">
        <w:rPr>
          <w:b/>
          <w:sz w:val="26"/>
          <w:szCs w:val="26"/>
          <w:lang w:val="de-DE"/>
        </w:rPr>
        <w:t xml:space="preserve"> Kenn</w:t>
      </w:r>
      <w:r w:rsidR="0019593C" w:rsidRPr="0068241A">
        <w:rPr>
          <w:b/>
          <w:sz w:val="26"/>
          <w:szCs w:val="26"/>
          <w:lang w:val="de-DE"/>
        </w:rPr>
        <w:t xml:space="preserve">tnisse in der Praxis </w:t>
      </w:r>
    </w:p>
    <w:p w14:paraId="17E3F067" w14:textId="77777777" w:rsidR="00CB1FB5" w:rsidRDefault="00CB1FB5" w:rsidP="00CB1FB5">
      <w:pPr>
        <w:spacing w:line="240" w:lineRule="auto"/>
        <w:rPr>
          <w:sz w:val="26"/>
          <w:szCs w:val="26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958"/>
      </w:tblGrid>
      <w:tr w:rsidR="0068241A" w:rsidRPr="006A2682" w14:paraId="5BAD5413" w14:textId="77777777" w:rsidTr="006A2682">
        <w:tc>
          <w:tcPr>
            <w:tcW w:w="4962" w:type="dxa"/>
          </w:tcPr>
          <w:p w14:paraId="1E8A66D4" w14:textId="32A02788" w:rsidR="0068241A" w:rsidRPr="007B1516" w:rsidRDefault="0068241A" w:rsidP="0068241A">
            <w:pPr>
              <w:spacing w:line="240" w:lineRule="auto"/>
              <w:jc w:val="both"/>
              <w:rPr>
                <w:color w:val="000000" w:themeColor="text1"/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 xml:space="preserve">Die/der Studierende wendet </w:t>
            </w:r>
            <w:r w:rsidRPr="00CB1FB5">
              <w:rPr>
                <w:sz w:val="26"/>
                <w:szCs w:val="26"/>
                <w:u w:val="single"/>
                <w:lang w:val="de-DE"/>
              </w:rPr>
              <w:t>theoretische Kenntnisse</w:t>
            </w:r>
            <w:r>
              <w:rPr>
                <w:sz w:val="26"/>
                <w:szCs w:val="26"/>
                <w:lang w:val="de-DE"/>
              </w:rPr>
              <w:t xml:space="preserve"> selbstverantwortlich in der Praxis an und erweitert sie. Sie/er versteht das Verhalten von Personen im beruflichen Kontext und r</w:t>
            </w:r>
            <w:r w:rsidRPr="007B1516">
              <w:rPr>
                <w:color w:val="000000" w:themeColor="text1"/>
                <w:sz w:val="26"/>
                <w:szCs w:val="26"/>
                <w:lang w:val="de-DE"/>
              </w:rPr>
              <w:t>eagiert adäquat, erfasst pädagogische Konzeptionen</w:t>
            </w:r>
            <w:r w:rsidR="00E60791" w:rsidRPr="007B1516">
              <w:rPr>
                <w:color w:val="000000" w:themeColor="text1"/>
                <w:sz w:val="26"/>
                <w:szCs w:val="26"/>
                <w:lang w:val="de-DE"/>
              </w:rPr>
              <w:t xml:space="preserve"> </w:t>
            </w:r>
            <w:r w:rsidR="002B2F7A" w:rsidRPr="007B1516">
              <w:rPr>
                <w:rStyle w:val="normaltextrun"/>
                <w:color w:val="000000" w:themeColor="text1"/>
                <w:sz w:val="26"/>
                <w:szCs w:val="26"/>
                <w:shd w:val="clear" w:color="auto" w:fill="FFFFFF"/>
                <w:lang w:val="de-DE"/>
              </w:rPr>
              <w:t>und berücksichtigt diese in ihrem</w:t>
            </w:r>
            <w:r w:rsidR="00E60791" w:rsidRPr="007B1516">
              <w:rPr>
                <w:rStyle w:val="normaltextrun"/>
                <w:color w:val="000000" w:themeColor="text1"/>
                <w:sz w:val="26"/>
                <w:szCs w:val="26"/>
                <w:shd w:val="clear" w:color="auto" w:fill="FFFFFF"/>
                <w:lang w:val="de-DE"/>
              </w:rPr>
              <w:t>/seinem</w:t>
            </w:r>
            <w:r w:rsidR="002B2F7A" w:rsidRPr="007B1516">
              <w:rPr>
                <w:rStyle w:val="normaltextrun"/>
                <w:color w:val="000000" w:themeColor="text1"/>
                <w:sz w:val="26"/>
                <w:szCs w:val="26"/>
                <w:shd w:val="clear" w:color="auto" w:fill="FFFFFF"/>
                <w:lang w:val="de-DE"/>
              </w:rPr>
              <w:t xml:space="preserve"> pädagogischen handeln. </w:t>
            </w:r>
          </w:p>
          <w:p w14:paraId="3E978A77" w14:textId="77777777" w:rsidR="0068241A" w:rsidRPr="007B1516" w:rsidRDefault="0068241A" w:rsidP="0068241A">
            <w:pPr>
              <w:spacing w:line="240" w:lineRule="auto"/>
              <w:jc w:val="both"/>
              <w:rPr>
                <w:color w:val="000000" w:themeColor="text1"/>
                <w:szCs w:val="22"/>
                <w:lang w:val="de-DE"/>
              </w:rPr>
            </w:pPr>
          </w:p>
          <w:p w14:paraId="56A7BA97" w14:textId="732DC951" w:rsidR="0068241A" w:rsidRPr="0068241A" w:rsidRDefault="0068241A" w:rsidP="00F907CD">
            <w:pPr>
              <w:spacing w:line="240" w:lineRule="auto"/>
              <w:jc w:val="both"/>
              <w:rPr>
                <w:szCs w:val="22"/>
                <w:lang w:val="de-DE"/>
              </w:rPr>
            </w:pPr>
            <w:r w:rsidRPr="007B1516">
              <w:rPr>
                <w:color w:val="000000" w:themeColor="text1"/>
                <w:szCs w:val="22"/>
                <w:lang w:val="de-DE"/>
              </w:rPr>
              <w:t xml:space="preserve">(z.B. Theorien zu: Bild vom Kind, Grundhaltungen, Vorurteile, professionelle Beziehungsgestaltung, Konflikte, Entscheidungsprozesse, Beobachtungs- und Auswertungsvermögen, Mitgestaltung und Führung der pädagogischen Arbeit, Arbeitsstrukturen, </w:t>
            </w:r>
            <w:r w:rsidR="003F432C" w:rsidRPr="007B1516">
              <w:rPr>
                <w:rStyle w:val="normaltextrun"/>
                <w:color w:val="000000" w:themeColor="text1"/>
                <w:szCs w:val="22"/>
                <w:shd w:val="clear" w:color="auto" w:fill="FFFFFF"/>
                <w:lang w:val="de-DE"/>
              </w:rPr>
              <w:t xml:space="preserve">Interesse an konzeptioneller Arbeit </w:t>
            </w:r>
            <w:r w:rsidRPr="007B1516">
              <w:rPr>
                <w:color w:val="000000" w:themeColor="text1"/>
                <w:szCs w:val="22"/>
                <w:lang w:val="de-DE"/>
              </w:rPr>
              <w:t>...)</w:t>
            </w:r>
          </w:p>
        </w:tc>
        <w:tc>
          <w:tcPr>
            <w:tcW w:w="3958" w:type="dxa"/>
          </w:tcPr>
          <w:tbl>
            <w:tblPr>
              <w:tblStyle w:val="Tabellenraster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260"/>
              <w:gridCol w:w="425"/>
            </w:tblGrid>
            <w:tr w:rsidR="006A2682" w:rsidRPr="0095101B" w14:paraId="6F326432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BAE1801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den Anforderungen i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n besonderem Maße</w:t>
                  </w:r>
                </w:p>
              </w:tc>
              <w:tc>
                <w:tcPr>
                  <w:tcW w:w="425" w:type="dxa"/>
                  <w:vAlign w:val="center"/>
                </w:tcPr>
                <w:p w14:paraId="60DBE6CE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E46198" w14:paraId="396A34F2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B3AB990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voll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16EDBCA1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5101B" w14:paraId="66458C32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3A7DF431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Entspricht </w:t>
                  </w:r>
                  <w:r>
                    <w:rPr>
                      <w:sz w:val="20"/>
                      <w:szCs w:val="26"/>
                      <w:lang w:val="de-DE"/>
                    </w:rPr>
                    <w:t>im A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llgemein</w:t>
                  </w:r>
                  <w:r>
                    <w:rPr>
                      <w:sz w:val="20"/>
                      <w:szCs w:val="26"/>
                      <w:lang w:val="de-DE"/>
                    </w:rPr>
                    <w:t>en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0D0DD232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5101B" w14:paraId="0F2E029E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152057AC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Weist zwar Mängel auf, entspricht aber im Ganzen noch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14D01E7B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5101B" w14:paraId="4A2F3D79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3272822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nicht den Anforderungen, Grundkompetenzen sind jedoch vorhanden</w:t>
                  </w:r>
                </w:p>
              </w:tc>
              <w:tc>
                <w:tcPr>
                  <w:tcW w:w="425" w:type="dxa"/>
                  <w:vAlign w:val="center"/>
                </w:tcPr>
                <w:p w14:paraId="403B9E28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2682" w14:paraId="668CE905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115615BD" w14:textId="77777777" w:rsidR="006A2682" w:rsidRPr="005B7D4F" w:rsidRDefault="006A2682" w:rsidP="00D45AF4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nicht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2E8CB1C7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</w:tbl>
          <w:p w14:paraId="46D45AD4" w14:textId="77777777" w:rsidR="0068241A" w:rsidRDefault="0068241A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</w:tc>
      </w:tr>
    </w:tbl>
    <w:p w14:paraId="237F4DAC" w14:textId="77777777" w:rsidR="0068241A" w:rsidRDefault="0068241A" w:rsidP="00CB1FB5">
      <w:pPr>
        <w:spacing w:line="240" w:lineRule="auto"/>
        <w:jc w:val="both"/>
        <w:rPr>
          <w:sz w:val="26"/>
          <w:szCs w:val="26"/>
          <w:lang w:val="de-DE"/>
        </w:rPr>
      </w:pPr>
    </w:p>
    <w:p w14:paraId="65D3811F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weil: ....................................................................................................................................................</w:t>
      </w:r>
    </w:p>
    <w:p w14:paraId="7E0D6098" w14:textId="77777777" w:rsidR="0068241A" w:rsidRPr="0068241A" w:rsidRDefault="0068241A" w:rsidP="0068241A">
      <w:pPr>
        <w:spacing w:line="240" w:lineRule="auto"/>
        <w:jc w:val="both"/>
        <w:rPr>
          <w:sz w:val="14"/>
          <w:szCs w:val="26"/>
          <w:lang w:val="de-DE"/>
        </w:rPr>
      </w:pPr>
    </w:p>
    <w:p w14:paraId="623F9B5B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3D37E0E1" w14:textId="77777777" w:rsidR="0068241A" w:rsidRPr="0068241A" w:rsidRDefault="0068241A" w:rsidP="0068241A">
      <w:pPr>
        <w:spacing w:line="240" w:lineRule="auto"/>
        <w:jc w:val="both"/>
        <w:rPr>
          <w:sz w:val="14"/>
          <w:szCs w:val="14"/>
          <w:lang w:val="de-DE"/>
        </w:rPr>
      </w:pPr>
    </w:p>
    <w:p w14:paraId="23BAE404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53CA43D8" w14:textId="77777777" w:rsidR="005B7D4F" w:rsidRPr="0068241A" w:rsidRDefault="005B7D4F" w:rsidP="005B7D4F">
      <w:pPr>
        <w:spacing w:line="240" w:lineRule="auto"/>
        <w:jc w:val="both"/>
        <w:rPr>
          <w:sz w:val="14"/>
          <w:szCs w:val="14"/>
          <w:lang w:val="de-DE"/>
        </w:rPr>
      </w:pPr>
    </w:p>
    <w:p w14:paraId="11999FDF" w14:textId="77777777" w:rsidR="00CB1FB5" w:rsidRDefault="005B7D4F" w:rsidP="005B7D4F">
      <w:pPr>
        <w:spacing w:line="24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1AA6EBA5" w14:textId="77777777" w:rsidR="00293569" w:rsidRDefault="00293569" w:rsidP="00E303F4">
      <w:pPr>
        <w:spacing w:line="240" w:lineRule="auto"/>
        <w:jc w:val="both"/>
        <w:rPr>
          <w:sz w:val="26"/>
          <w:szCs w:val="26"/>
          <w:u w:val="single"/>
          <w:lang w:val="de-DE"/>
        </w:rPr>
      </w:pPr>
    </w:p>
    <w:p w14:paraId="49CD77C3" w14:textId="2EE1875F" w:rsidR="005C597E" w:rsidRPr="0068241A" w:rsidRDefault="00293569" w:rsidP="00E303F4">
      <w:pPr>
        <w:spacing w:line="240" w:lineRule="auto"/>
        <w:jc w:val="both"/>
        <w:rPr>
          <w:b/>
          <w:sz w:val="26"/>
          <w:szCs w:val="26"/>
          <w:lang w:val="de-DE"/>
        </w:rPr>
      </w:pPr>
      <w:r>
        <w:rPr>
          <w:b/>
          <w:sz w:val="26"/>
          <w:szCs w:val="26"/>
          <w:lang w:val="de-DE"/>
        </w:rPr>
        <w:lastRenderedPageBreak/>
        <w:t>5. K</w:t>
      </w:r>
      <w:r w:rsidR="005C597E" w:rsidRPr="0068241A">
        <w:rPr>
          <w:b/>
          <w:sz w:val="26"/>
          <w:szCs w:val="26"/>
          <w:lang w:val="de-DE"/>
        </w:rPr>
        <w:t>ooperation</w:t>
      </w:r>
      <w:r w:rsidR="00E303F4" w:rsidRPr="0068241A">
        <w:rPr>
          <w:b/>
          <w:sz w:val="26"/>
          <w:szCs w:val="26"/>
          <w:lang w:val="de-DE"/>
        </w:rPr>
        <w:t>sfähigkeit</w:t>
      </w:r>
    </w:p>
    <w:p w14:paraId="6A785851" w14:textId="77777777" w:rsidR="0068241A" w:rsidRPr="005C597E" w:rsidRDefault="0068241A" w:rsidP="00E303F4">
      <w:pPr>
        <w:spacing w:line="240" w:lineRule="auto"/>
        <w:jc w:val="both"/>
        <w:rPr>
          <w:sz w:val="26"/>
          <w:szCs w:val="26"/>
          <w:u w:val="single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3968"/>
      </w:tblGrid>
      <w:tr w:rsidR="0068241A" w:rsidRPr="006A2682" w14:paraId="298699CC" w14:textId="77777777" w:rsidTr="006A2682">
        <w:tc>
          <w:tcPr>
            <w:tcW w:w="4962" w:type="dxa"/>
          </w:tcPr>
          <w:p w14:paraId="25E10B85" w14:textId="77777777" w:rsidR="0068241A" w:rsidRDefault="0068241A" w:rsidP="0068241A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 xml:space="preserve">Die/der Studierende arbeitet konstruktiv im </w:t>
            </w:r>
            <w:r w:rsidRPr="005C597E">
              <w:rPr>
                <w:sz w:val="26"/>
                <w:szCs w:val="26"/>
                <w:u w:val="single"/>
                <w:lang w:val="de-DE"/>
              </w:rPr>
              <w:t>Team</w:t>
            </w:r>
            <w:r w:rsidR="00A40504">
              <w:rPr>
                <w:sz w:val="26"/>
                <w:szCs w:val="26"/>
                <w:u w:val="single"/>
                <w:lang w:val="de-DE"/>
              </w:rPr>
              <w:t>.</w:t>
            </w:r>
          </w:p>
          <w:p w14:paraId="4583BCF7" w14:textId="77777777" w:rsidR="0068241A" w:rsidRDefault="0068241A" w:rsidP="0068241A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  <w:p w14:paraId="69F52CCA" w14:textId="77777777" w:rsidR="0068241A" w:rsidRPr="005125EC" w:rsidRDefault="0068241A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  <w:r>
              <w:rPr>
                <w:szCs w:val="22"/>
                <w:lang w:val="de-DE"/>
              </w:rPr>
              <w:t xml:space="preserve">(z.B. eigene Ressourcen einbringen und erweitern, Absprachen treffen, lernbereit sein und Anleitung konstruktiv nutzen, eigenen Verantwortungsbereich/Aufgabenbereich übernehmen, </w:t>
            </w:r>
            <w:r w:rsidR="00703547">
              <w:rPr>
                <w:szCs w:val="22"/>
                <w:lang w:val="de-DE"/>
              </w:rPr>
              <w:t xml:space="preserve">Kommunikationsstil auf der Grundlage wechselseitiger Anerkennung und Wertschätzung, </w:t>
            </w:r>
            <w:r>
              <w:rPr>
                <w:szCs w:val="22"/>
                <w:lang w:val="de-DE"/>
              </w:rPr>
              <w:t>Kooperation, Kommunikation und Konfliktfähigkeit werden professionell, schrittweise entwickelt, ...)</w:t>
            </w:r>
          </w:p>
        </w:tc>
        <w:tc>
          <w:tcPr>
            <w:tcW w:w="3968" w:type="dxa"/>
          </w:tcPr>
          <w:tbl>
            <w:tblPr>
              <w:tblStyle w:val="Tabellenraster"/>
              <w:tblW w:w="3685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3260"/>
              <w:gridCol w:w="425"/>
            </w:tblGrid>
            <w:tr w:rsidR="006A2682" w:rsidRPr="0095101B" w14:paraId="1998942C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DC43225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den Anforderungen i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n besonderem Maße</w:t>
                  </w:r>
                </w:p>
              </w:tc>
              <w:tc>
                <w:tcPr>
                  <w:tcW w:w="425" w:type="dxa"/>
                  <w:vAlign w:val="center"/>
                </w:tcPr>
                <w:p w14:paraId="6AC4C3CE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E46198" w14:paraId="42276809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0D7929D7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voll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7C46C603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5101B" w14:paraId="30E05635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CCF005A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Entspricht </w:t>
                  </w:r>
                  <w:r>
                    <w:rPr>
                      <w:sz w:val="20"/>
                      <w:szCs w:val="26"/>
                      <w:lang w:val="de-DE"/>
                    </w:rPr>
                    <w:t>im A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llgemein</w:t>
                  </w:r>
                  <w:r>
                    <w:rPr>
                      <w:sz w:val="20"/>
                      <w:szCs w:val="26"/>
                      <w:lang w:val="de-DE"/>
                    </w:rPr>
                    <w:t>en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2C4D69CB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5101B" w14:paraId="7E614960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2957F158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Weist zwar Mängel auf, entspricht aber im Ganzen noch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2DD27863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5101B" w14:paraId="6A3C06D3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548D8CA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nicht den Anforderungen, Grundkompetenzen sind jedoch vorhanden</w:t>
                  </w:r>
                </w:p>
              </w:tc>
              <w:tc>
                <w:tcPr>
                  <w:tcW w:w="425" w:type="dxa"/>
                  <w:vAlign w:val="center"/>
                </w:tcPr>
                <w:p w14:paraId="06B1B366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2682" w14:paraId="2651562E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1BDEC464" w14:textId="77777777" w:rsidR="006A2682" w:rsidRPr="005B7D4F" w:rsidRDefault="006A2682" w:rsidP="00D45AF4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nicht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4C20EDD8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</w:tbl>
          <w:p w14:paraId="1963ECF8" w14:textId="77777777" w:rsidR="0068241A" w:rsidRDefault="0068241A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</w:tc>
      </w:tr>
    </w:tbl>
    <w:p w14:paraId="2BC6E753" w14:textId="77777777" w:rsidR="005C597E" w:rsidRDefault="005C597E" w:rsidP="005C597E">
      <w:pPr>
        <w:spacing w:line="240" w:lineRule="auto"/>
        <w:jc w:val="both"/>
        <w:rPr>
          <w:sz w:val="26"/>
          <w:szCs w:val="26"/>
          <w:lang w:val="de-DE"/>
        </w:rPr>
      </w:pPr>
    </w:p>
    <w:p w14:paraId="08A5282F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weil: ....................................................................................................................................................</w:t>
      </w:r>
    </w:p>
    <w:p w14:paraId="43033C0F" w14:textId="77777777" w:rsidR="0068241A" w:rsidRPr="0068241A" w:rsidRDefault="0068241A" w:rsidP="0068241A">
      <w:pPr>
        <w:spacing w:line="240" w:lineRule="auto"/>
        <w:jc w:val="both"/>
        <w:rPr>
          <w:sz w:val="14"/>
          <w:szCs w:val="26"/>
          <w:lang w:val="de-DE"/>
        </w:rPr>
      </w:pPr>
    </w:p>
    <w:p w14:paraId="6E23F2FF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742E21E3" w14:textId="77777777" w:rsidR="0068241A" w:rsidRPr="0068241A" w:rsidRDefault="0068241A" w:rsidP="0068241A">
      <w:pPr>
        <w:spacing w:line="240" w:lineRule="auto"/>
        <w:jc w:val="both"/>
        <w:rPr>
          <w:sz w:val="14"/>
          <w:szCs w:val="14"/>
          <w:lang w:val="de-DE"/>
        </w:rPr>
      </w:pPr>
    </w:p>
    <w:p w14:paraId="28D6E80B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5790BB19" w14:textId="77777777" w:rsidR="005B7D4F" w:rsidRPr="0068241A" w:rsidRDefault="005B7D4F" w:rsidP="005B7D4F">
      <w:pPr>
        <w:spacing w:line="240" w:lineRule="auto"/>
        <w:jc w:val="both"/>
        <w:rPr>
          <w:sz w:val="14"/>
          <w:szCs w:val="14"/>
          <w:lang w:val="de-DE"/>
        </w:rPr>
      </w:pPr>
    </w:p>
    <w:p w14:paraId="66668466" w14:textId="77777777" w:rsidR="005B7D4F" w:rsidRDefault="005B7D4F" w:rsidP="005B7D4F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05F2207D" w14:textId="77777777" w:rsidR="005C597E" w:rsidRDefault="005C597E" w:rsidP="005C597E">
      <w:pPr>
        <w:spacing w:line="240" w:lineRule="auto"/>
        <w:jc w:val="both"/>
        <w:rPr>
          <w:sz w:val="26"/>
          <w:szCs w:val="26"/>
          <w:lang w:val="de-DE"/>
        </w:rPr>
      </w:pPr>
    </w:p>
    <w:p w14:paraId="34D5104F" w14:textId="77777777" w:rsidR="005125EC" w:rsidRDefault="005125EC" w:rsidP="005C597E">
      <w:pPr>
        <w:spacing w:line="240" w:lineRule="auto"/>
        <w:jc w:val="both"/>
        <w:rPr>
          <w:sz w:val="26"/>
          <w:szCs w:val="26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958"/>
      </w:tblGrid>
      <w:tr w:rsidR="0068241A" w:rsidRPr="006A2682" w14:paraId="4A87111F" w14:textId="77777777" w:rsidTr="006A2682">
        <w:tc>
          <w:tcPr>
            <w:tcW w:w="4962" w:type="dxa"/>
          </w:tcPr>
          <w:p w14:paraId="56B1B007" w14:textId="39FC6784" w:rsidR="0068241A" w:rsidRPr="007B1516" w:rsidRDefault="00FD3646" w:rsidP="0068241A">
            <w:pPr>
              <w:spacing w:line="240" w:lineRule="auto"/>
              <w:jc w:val="both"/>
              <w:rPr>
                <w:color w:val="000000" w:themeColor="text1"/>
                <w:sz w:val="26"/>
                <w:szCs w:val="26"/>
                <w:lang w:val="de-DE"/>
              </w:rPr>
            </w:pPr>
            <w:r w:rsidRPr="007B1516">
              <w:rPr>
                <w:rStyle w:val="normaltextrun"/>
                <w:color w:val="000000" w:themeColor="text1"/>
                <w:sz w:val="26"/>
                <w:szCs w:val="26"/>
                <w:shd w:val="clear" w:color="auto" w:fill="FFFFFF"/>
                <w:lang w:val="de-DE"/>
              </w:rPr>
              <w:t>Die/der Studierende nimmt an </w:t>
            </w:r>
            <w:r w:rsidRPr="007B1516">
              <w:rPr>
                <w:rStyle w:val="normaltextrun"/>
                <w:color w:val="000000" w:themeColor="text1"/>
                <w:sz w:val="26"/>
                <w:szCs w:val="26"/>
                <w:u w:val="single"/>
                <w:shd w:val="clear" w:color="auto" w:fill="FFFFFF"/>
                <w:lang w:val="de-DE"/>
              </w:rPr>
              <w:t>Elterngesprächen, Gespräche mit Fachdiensten</w:t>
            </w:r>
            <w:r w:rsidRPr="007B1516">
              <w:rPr>
                <w:rStyle w:val="normaltextrun"/>
                <w:color w:val="000000" w:themeColor="text1"/>
                <w:sz w:val="26"/>
                <w:szCs w:val="26"/>
                <w:shd w:val="clear" w:color="auto" w:fill="FFFFFF"/>
                <w:lang w:val="de-DE"/>
              </w:rPr>
              <w:t xml:space="preserve"> und anderen an der Erziehung beteiligter Personen teil. Sie/er</w:t>
            </w:r>
            <w:r w:rsidRPr="007B1516">
              <w:rPr>
                <w:rStyle w:val="normaltextrun"/>
                <w:rFonts w:ascii="Segoe UI" w:hAnsi="Segoe UI" w:cs="Segoe UI"/>
                <w:color w:val="000000" w:themeColor="text1"/>
                <w:sz w:val="26"/>
                <w:szCs w:val="26"/>
                <w:shd w:val="clear" w:color="auto" w:fill="FFFFFF"/>
                <w:lang w:val="de-DE"/>
              </w:rPr>
              <w:t xml:space="preserve"> </w:t>
            </w:r>
            <w:r w:rsidRPr="007B1516">
              <w:rPr>
                <w:rStyle w:val="normaltextrun"/>
                <w:rFonts w:cs="Segoe UI"/>
                <w:color w:val="000000" w:themeColor="text1"/>
                <w:sz w:val="26"/>
                <w:szCs w:val="26"/>
                <w:shd w:val="clear" w:color="auto" w:fill="FFFFFF"/>
                <w:lang w:val="de-DE"/>
              </w:rPr>
              <w:t>übernimmt</w:t>
            </w:r>
            <w:r w:rsidRPr="007B1516">
              <w:rPr>
                <w:rStyle w:val="normaltextrun"/>
                <w:rFonts w:ascii="Segoe UI" w:hAnsi="Segoe UI" w:cs="Segoe UI"/>
                <w:color w:val="000000" w:themeColor="text1"/>
                <w:sz w:val="26"/>
                <w:szCs w:val="26"/>
                <w:shd w:val="clear" w:color="auto" w:fill="FFFFFF"/>
                <w:lang w:val="de-DE"/>
              </w:rPr>
              <w:t xml:space="preserve"> </w:t>
            </w:r>
            <w:r w:rsidRPr="007B1516">
              <w:rPr>
                <w:rStyle w:val="normaltextrun"/>
                <w:color w:val="000000" w:themeColor="text1"/>
                <w:sz w:val="26"/>
                <w:szCs w:val="26"/>
                <w:shd w:val="clear" w:color="auto" w:fill="FFFFFF"/>
                <w:lang w:val="de-DE"/>
              </w:rPr>
              <w:t>situativ Verwaltungsaufgaben.</w:t>
            </w:r>
            <w:r w:rsidRPr="007B1516">
              <w:rPr>
                <w:rStyle w:val="eop"/>
                <w:color w:val="000000" w:themeColor="text1"/>
                <w:sz w:val="26"/>
                <w:szCs w:val="26"/>
                <w:shd w:val="clear" w:color="auto" w:fill="FFFFFF"/>
                <w:lang w:val="de-DE"/>
              </w:rPr>
              <w:t> </w:t>
            </w:r>
          </w:p>
          <w:p w14:paraId="79BAD1E2" w14:textId="77777777" w:rsidR="0068241A" w:rsidRPr="0068241A" w:rsidRDefault="0068241A" w:rsidP="00F907CD">
            <w:pPr>
              <w:spacing w:line="240" w:lineRule="auto"/>
              <w:jc w:val="both"/>
              <w:rPr>
                <w:szCs w:val="22"/>
                <w:lang w:val="de-DE"/>
              </w:rPr>
            </w:pPr>
          </w:p>
        </w:tc>
        <w:tc>
          <w:tcPr>
            <w:tcW w:w="3958" w:type="dxa"/>
          </w:tcPr>
          <w:tbl>
            <w:tblPr>
              <w:tblStyle w:val="Tabellenraster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260"/>
              <w:gridCol w:w="425"/>
            </w:tblGrid>
            <w:tr w:rsidR="006A2682" w:rsidRPr="0095101B" w14:paraId="3338EF17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0F12C709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den Anforderungen i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n besonderem Maße</w:t>
                  </w:r>
                </w:p>
              </w:tc>
              <w:tc>
                <w:tcPr>
                  <w:tcW w:w="425" w:type="dxa"/>
                  <w:vAlign w:val="center"/>
                </w:tcPr>
                <w:p w14:paraId="5E6A6887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E46198" w14:paraId="0A903D4A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2A391C59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voll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6C0157BF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5101B" w14:paraId="7C3B09BC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5A8BFFF2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Entspricht </w:t>
                  </w:r>
                  <w:r>
                    <w:rPr>
                      <w:sz w:val="20"/>
                      <w:szCs w:val="26"/>
                      <w:lang w:val="de-DE"/>
                    </w:rPr>
                    <w:t>im A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llgemein</w:t>
                  </w:r>
                  <w:r>
                    <w:rPr>
                      <w:sz w:val="20"/>
                      <w:szCs w:val="26"/>
                      <w:lang w:val="de-DE"/>
                    </w:rPr>
                    <w:t>en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47E6CC5E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5101B" w14:paraId="3F47B989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FF17E75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Weist zwar Mängel auf, entspricht aber im Ganzen noch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6E8D56CC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5101B" w14:paraId="22E9F96A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3DA58620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nicht den Anforderungen, Grundkompetenzen sind jedoch vorhanden</w:t>
                  </w:r>
                </w:p>
              </w:tc>
              <w:tc>
                <w:tcPr>
                  <w:tcW w:w="425" w:type="dxa"/>
                  <w:vAlign w:val="center"/>
                </w:tcPr>
                <w:p w14:paraId="12174CCC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2682" w14:paraId="4C697402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0512200B" w14:textId="77777777" w:rsidR="006A2682" w:rsidRPr="005B7D4F" w:rsidRDefault="006A2682" w:rsidP="00D45AF4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nicht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2363F2E1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</w:tbl>
          <w:p w14:paraId="04945B81" w14:textId="77777777" w:rsidR="0068241A" w:rsidRDefault="0068241A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</w:tc>
      </w:tr>
    </w:tbl>
    <w:p w14:paraId="3AA8A103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</w:p>
    <w:p w14:paraId="7235C641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weil: ....................................................................................................................................................</w:t>
      </w:r>
    </w:p>
    <w:p w14:paraId="1403A779" w14:textId="77777777" w:rsidR="0068241A" w:rsidRPr="0068241A" w:rsidRDefault="0068241A" w:rsidP="0068241A">
      <w:pPr>
        <w:spacing w:line="240" w:lineRule="auto"/>
        <w:jc w:val="both"/>
        <w:rPr>
          <w:sz w:val="14"/>
          <w:szCs w:val="26"/>
          <w:lang w:val="de-DE"/>
        </w:rPr>
      </w:pPr>
    </w:p>
    <w:p w14:paraId="6B3C8A2C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0C8DA330" w14:textId="77777777" w:rsidR="0068241A" w:rsidRPr="0068241A" w:rsidRDefault="0068241A" w:rsidP="0068241A">
      <w:pPr>
        <w:spacing w:line="240" w:lineRule="auto"/>
        <w:jc w:val="both"/>
        <w:rPr>
          <w:sz w:val="14"/>
          <w:szCs w:val="14"/>
          <w:lang w:val="de-DE"/>
        </w:rPr>
      </w:pPr>
    </w:p>
    <w:p w14:paraId="30BA1CD0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6EF03020" w14:textId="77777777" w:rsidR="005B7D4F" w:rsidRPr="0068241A" w:rsidRDefault="005B7D4F" w:rsidP="005B7D4F">
      <w:pPr>
        <w:spacing w:line="240" w:lineRule="auto"/>
        <w:jc w:val="both"/>
        <w:rPr>
          <w:sz w:val="14"/>
          <w:szCs w:val="14"/>
          <w:lang w:val="de-DE"/>
        </w:rPr>
      </w:pPr>
    </w:p>
    <w:p w14:paraId="0F73304B" w14:textId="77777777" w:rsidR="005B7D4F" w:rsidRDefault="005B7D4F" w:rsidP="005B7D4F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511059AE" w14:textId="77777777" w:rsidR="005C597E" w:rsidRDefault="005C597E" w:rsidP="005C597E">
      <w:pPr>
        <w:spacing w:line="240" w:lineRule="auto"/>
        <w:jc w:val="both"/>
        <w:rPr>
          <w:sz w:val="26"/>
          <w:szCs w:val="26"/>
          <w:lang w:val="de-DE"/>
        </w:rPr>
      </w:pPr>
    </w:p>
    <w:p w14:paraId="7B4D3708" w14:textId="77777777" w:rsidR="006A2682" w:rsidRDefault="006A2682" w:rsidP="005C597E">
      <w:pPr>
        <w:spacing w:line="240" w:lineRule="auto"/>
        <w:jc w:val="both"/>
        <w:rPr>
          <w:sz w:val="26"/>
          <w:szCs w:val="26"/>
          <w:lang w:val="de-DE"/>
        </w:rPr>
      </w:pPr>
    </w:p>
    <w:p w14:paraId="5C453167" w14:textId="77777777" w:rsidR="005C597E" w:rsidRPr="0019593C" w:rsidRDefault="005C597E" w:rsidP="005C597E">
      <w:pPr>
        <w:spacing w:line="240" w:lineRule="auto"/>
        <w:jc w:val="both"/>
        <w:rPr>
          <w:b/>
          <w:sz w:val="26"/>
          <w:szCs w:val="26"/>
          <w:u w:val="single"/>
          <w:lang w:val="de-DE"/>
        </w:rPr>
      </w:pPr>
      <w:r w:rsidRPr="0019593C">
        <w:rPr>
          <w:b/>
          <w:sz w:val="26"/>
          <w:szCs w:val="26"/>
          <w:u w:val="single"/>
          <w:lang w:val="de-DE"/>
        </w:rPr>
        <w:t>Zusammenfassende Beurteilung in Wortbedeutung</w:t>
      </w:r>
      <w:r w:rsidR="005B7D4F">
        <w:rPr>
          <w:b/>
          <w:sz w:val="26"/>
          <w:szCs w:val="26"/>
          <w:u w:val="single"/>
          <w:lang w:val="de-DE"/>
        </w:rPr>
        <w:t xml:space="preserve"> </w:t>
      </w:r>
      <w:r w:rsidR="005B7D4F" w:rsidRPr="006A2682">
        <w:rPr>
          <w:sz w:val="26"/>
          <w:szCs w:val="26"/>
          <w:u w:val="single"/>
          <w:lang w:val="de-DE"/>
        </w:rPr>
        <w:t>(Notenvorschlag)</w:t>
      </w:r>
    </w:p>
    <w:p w14:paraId="6585343A" w14:textId="77777777" w:rsidR="005C597E" w:rsidRDefault="005C597E" w:rsidP="005C597E">
      <w:pPr>
        <w:spacing w:line="240" w:lineRule="auto"/>
        <w:jc w:val="both"/>
        <w:rPr>
          <w:sz w:val="26"/>
          <w:szCs w:val="26"/>
          <w:lang w:val="de-DE"/>
        </w:rPr>
      </w:pPr>
    </w:p>
    <w:p w14:paraId="42317FEB" w14:textId="77777777" w:rsidR="005C597E" w:rsidRDefault="005C597E" w:rsidP="005C597E">
      <w:pPr>
        <w:spacing w:line="240" w:lineRule="auto"/>
        <w:jc w:val="both"/>
        <w:rPr>
          <w:sz w:val="26"/>
          <w:szCs w:val="26"/>
          <w:lang w:val="de-DE"/>
        </w:rPr>
      </w:pPr>
    </w:p>
    <w:p w14:paraId="02808C2F" w14:textId="21B9290C" w:rsidR="005B7D4F" w:rsidRDefault="005B7D4F" w:rsidP="005C597E">
      <w:pPr>
        <w:spacing w:line="240" w:lineRule="auto"/>
        <w:jc w:val="both"/>
        <w:rPr>
          <w:sz w:val="26"/>
          <w:szCs w:val="26"/>
          <w:lang w:val="de-DE"/>
        </w:rPr>
      </w:pPr>
    </w:p>
    <w:p w14:paraId="188EA08C" w14:textId="77777777" w:rsidR="005125EC" w:rsidRDefault="005125EC" w:rsidP="005C597E">
      <w:pPr>
        <w:spacing w:line="240" w:lineRule="auto"/>
        <w:jc w:val="both"/>
        <w:rPr>
          <w:sz w:val="26"/>
          <w:szCs w:val="26"/>
          <w:lang w:val="de-DE"/>
        </w:rPr>
      </w:pPr>
    </w:p>
    <w:p w14:paraId="32B1DA8D" w14:textId="77777777" w:rsidR="006A2682" w:rsidRDefault="006A2682" w:rsidP="006A2682">
      <w:pPr>
        <w:spacing w:line="240" w:lineRule="auto"/>
        <w:jc w:val="both"/>
        <w:rPr>
          <w:sz w:val="26"/>
          <w:szCs w:val="26"/>
          <w:lang w:val="de-DE"/>
        </w:rPr>
      </w:pPr>
    </w:p>
    <w:p w14:paraId="6C1A2CD6" w14:textId="77777777" w:rsidR="005B7D4F" w:rsidRDefault="006A2682" w:rsidP="006A2682">
      <w:pPr>
        <w:spacing w:line="240" w:lineRule="auto"/>
        <w:rPr>
          <w:sz w:val="26"/>
          <w:szCs w:val="26"/>
          <w:lang w:val="de-DE"/>
        </w:rPr>
      </w:pPr>
      <w:r w:rsidRPr="006A2682">
        <w:rPr>
          <w:i/>
          <w:szCs w:val="26"/>
          <w:lang w:val="de-DE"/>
        </w:rPr>
        <w:t>(Notenvorschlag der Praxisanleitung: ....................)</w:t>
      </w:r>
      <w:r w:rsidR="005B7D4F" w:rsidRPr="006A2682">
        <w:rPr>
          <w:szCs w:val="26"/>
          <w:lang w:val="de-DE"/>
        </w:rPr>
        <w:t xml:space="preserve">            </w:t>
      </w:r>
      <w:r>
        <w:rPr>
          <w:sz w:val="26"/>
          <w:szCs w:val="26"/>
          <w:lang w:val="de-DE"/>
        </w:rPr>
        <w:tab/>
        <w:t xml:space="preserve">   </w:t>
      </w:r>
      <w:r w:rsidR="005B7D4F" w:rsidRPr="006A2682">
        <w:rPr>
          <w:sz w:val="26"/>
          <w:szCs w:val="26"/>
          <w:lang w:val="de-DE"/>
        </w:rPr>
        <w:t xml:space="preserve">   </w:t>
      </w:r>
      <w:r w:rsidR="005B7D4F" w:rsidRPr="001A4B68">
        <w:rPr>
          <w:sz w:val="26"/>
          <w:szCs w:val="26"/>
          <w:lang w:val="de-DE"/>
        </w:rPr>
        <w:t>.....................................</w:t>
      </w:r>
      <w:r w:rsidR="005B7D4F">
        <w:rPr>
          <w:sz w:val="26"/>
          <w:szCs w:val="26"/>
          <w:lang w:val="de-DE"/>
        </w:rPr>
        <w:t>........................</w:t>
      </w:r>
    </w:p>
    <w:p w14:paraId="2DC380D7" w14:textId="204DC6C0" w:rsidR="005B7D4F" w:rsidRDefault="005B7D4F" w:rsidP="005B7D4F">
      <w:pPr>
        <w:spacing w:line="240" w:lineRule="auto"/>
        <w:jc w:val="both"/>
        <w:rPr>
          <w:szCs w:val="26"/>
          <w:lang w:val="de-DE"/>
        </w:rPr>
      </w:pPr>
      <w:r>
        <w:rPr>
          <w:szCs w:val="26"/>
          <w:lang w:val="de-DE"/>
        </w:rPr>
        <w:t xml:space="preserve">         </w:t>
      </w:r>
      <w:r>
        <w:rPr>
          <w:szCs w:val="26"/>
          <w:lang w:val="de-DE"/>
        </w:rPr>
        <w:tab/>
      </w:r>
      <w:r>
        <w:rPr>
          <w:szCs w:val="26"/>
          <w:lang w:val="de-DE"/>
        </w:rPr>
        <w:tab/>
      </w:r>
      <w:r>
        <w:rPr>
          <w:szCs w:val="26"/>
          <w:lang w:val="de-DE"/>
        </w:rPr>
        <w:tab/>
      </w:r>
      <w:r>
        <w:rPr>
          <w:szCs w:val="26"/>
          <w:lang w:val="de-DE"/>
        </w:rPr>
        <w:tab/>
      </w:r>
      <w:r>
        <w:rPr>
          <w:szCs w:val="26"/>
          <w:lang w:val="de-DE"/>
        </w:rPr>
        <w:tab/>
      </w:r>
      <w:r>
        <w:rPr>
          <w:szCs w:val="26"/>
          <w:lang w:val="de-DE"/>
        </w:rPr>
        <w:tab/>
      </w:r>
      <w:r>
        <w:rPr>
          <w:szCs w:val="26"/>
          <w:lang w:val="de-DE"/>
        </w:rPr>
        <w:tab/>
        <w:t xml:space="preserve">        Datum, Unterschrift der Praxisa</w:t>
      </w:r>
      <w:r w:rsidRPr="001A4B68">
        <w:rPr>
          <w:szCs w:val="26"/>
          <w:lang w:val="de-DE"/>
        </w:rPr>
        <w:t>nleitung</w:t>
      </w:r>
    </w:p>
    <w:sectPr w:rsidR="005B7D4F" w:rsidSect="009510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680" w:footer="2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677DF" w14:textId="77777777" w:rsidR="00683B6E" w:rsidRDefault="00683B6E" w:rsidP="00983DF5">
      <w:r>
        <w:separator/>
      </w:r>
    </w:p>
  </w:endnote>
  <w:endnote w:type="continuationSeparator" w:id="0">
    <w:p w14:paraId="4804722D" w14:textId="77777777" w:rsidR="00683B6E" w:rsidRDefault="00683B6E" w:rsidP="00983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938336-3EB5-41A5-849B-5B14AD9689A2}"/>
    <w:embedBold r:id="rId2" w:fontKey="{4D02EBDF-D93A-48ED-B4E9-A2FBEDD344D7}"/>
    <w:embedItalic r:id="rId3" w:fontKey="{8D643ED9-CCC6-46F7-AE65-073BFA5A3E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99C2405A-4638-4949-8464-15774DDE2384}"/>
    <w:embedBold r:id="rId5" w:fontKey="{F0A7D921-CDE4-42FF-BFFD-C14F98279AD9}"/>
    <w:embedItalic r:id="rId6" w:fontKey="{C907A18E-35B8-4F6F-BCD8-185A58C592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170242F-81ED-4247-A93A-B7094CA929FB}"/>
    <w:embedItalic r:id="rId8" w:fontKey="{EA176685-5D8B-4F6A-B6EE-80F5604D0963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9" w:fontKey="{58B329B6-D844-4CC4-8CAA-87F17DF95DBB}"/>
    <w:embedBold r:id="rId10" w:fontKey="{A400798B-9CBF-4A43-A057-DAC454058B27}"/>
    <w:embedItalic r:id="rId11" w:fontKey="{709C8624-4D7F-457F-B279-3C9B6CB3D5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DEC24BE7-F0BC-4565-87F0-B8A44C6089C1}"/>
  </w:font>
  <w:font w:name="Source Sans Pro SemiBold">
    <w:charset w:val="00"/>
    <w:family w:val="swiss"/>
    <w:pitch w:val="variable"/>
    <w:sig w:usb0="600002F7" w:usb1="02000001" w:usb2="00000000" w:usb3="00000000" w:csb0="0000019F" w:csb1="00000000"/>
    <w:embedBold r:id="rId13" w:fontKey="{DAF64FF2-0086-416B-BA13-9FB3DFAB1C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383A7" w14:textId="77777777" w:rsidR="00532DD3" w:rsidRDefault="00532D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8D12D" w14:textId="77777777" w:rsidR="00A40504" w:rsidRPr="00A40504" w:rsidRDefault="00A40504" w:rsidP="00A40504">
    <w:pPr>
      <w:spacing w:line="240" w:lineRule="auto"/>
      <w:rPr>
        <w:b/>
        <w:sz w:val="20"/>
        <w:szCs w:val="26"/>
        <w:lang w:val="de-DE"/>
      </w:rPr>
    </w:pPr>
    <w:r w:rsidRPr="00A40504">
      <w:rPr>
        <w:b/>
        <w:sz w:val="20"/>
        <w:szCs w:val="26"/>
        <w:lang w:val="de-DE"/>
      </w:rPr>
      <w:t xml:space="preserve">Diese Beurteilung ist </w:t>
    </w:r>
    <w:r w:rsidRPr="00A40504">
      <w:rPr>
        <w:b/>
        <w:sz w:val="20"/>
        <w:szCs w:val="26"/>
        <w:u w:val="single"/>
        <w:lang w:val="de-DE"/>
      </w:rPr>
      <w:t>kein</w:t>
    </w:r>
    <w:r w:rsidRPr="00A40504">
      <w:rPr>
        <w:b/>
        <w:sz w:val="20"/>
        <w:szCs w:val="26"/>
        <w:lang w:val="de-DE"/>
      </w:rPr>
      <w:t xml:space="preserve"> Arbeitszeugnis und dient ausschließlich der Notenbildung im Fach Sozialpädagogische Praxis durch die </w:t>
    </w:r>
    <w:r w:rsidR="000430E5">
      <w:rPr>
        <w:b/>
        <w:sz w:val="20"/>
        <w:szCs w:val="26"/>
        <w:lang w:val="de-DE"/>
      </w:rPr>
      <w:t>Fachakademie</w:t>
    </w:r>
    <w:r w:rsidRPr="00A40504">
      <w:rPr>
        <w:b/>
        <w:sz w:val="20"/>
        <w:szCs w:val="26"/>
        <w:lang w:val="de-DE"/>
      </w:rPr>
      <w:t xml:space="preserve"> und verbleibt in der Schule.</w:t>
    </w:r>
  </w:p>
  <w:p w14:paraId="302D9F30" w14:textId="77777777" w:rsidR="00A40504" w:rsidRPr="00A40504" w:rsidRDefault="00A40504" w:rsidP="00A40504">
    <w:pPr>
      <w:rPr>
        <w:lang w:val="de-DE"/>
      </w:rPr>
    </w:pPr>
  </w:p>
  <w:p w14:paraId="6140C73B" w14:textId="5C144452" w:rsidR="00E303F4" w:rsidRPr="00CB1FB5" w:rsidRDefault="00CB1FB5" w:rsidP="00E303F4">
    <w:pPr>
      <w:pStyle w:val="Fuzeile"/>
      <w:jc w:val="right"/>
      <w:rPr>
        <w:sz w:val="20"/>
        <w:lang w:val="de-DE"/>
      </w:rPr>
    </w:pPr>
    <w:r w:rsidRPr="00CB1FB5">
      <w:rPr>
        <w:sz w:val="20"/>
        <w:lang w:val="de-DE"/>
      </w:rPr>
      <w:t xml:space="preserve">Beurteilung </w:t>
    </w:r>
    <w:r w:rsidR="00532DD3">
      <w:rPr>
        <w:sz w:val="20"/>
        <w:lang w:val="de-DE"/>
      </w:rPr>
      <w:t xml:space="preserve">in </w:t>
    </w:r>
    <w:proofErr w:type="spellStart"/>
    <w:r w:rsidR="00532DD3">
      <w:rPr>
        <w:sz w:val="20"/>
        <w:lang w:val="de-DE"/>
      </w:rPr>
      <w:t>PiA</w:t>
    </w:r>
    <w:proofErr w:type="spellEnd"/>
    <w:r w:rsidR="0072520F">
      <w:rPr>
        <w:sz w:val="20"/>
        <w:lang w:val="de-DE"/>
      </w:rPr>
      <w:t xml:space="preserve"> 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BB989" w14:textId="77777777" w:rsidR="00A40504" w:rsidRPr="00A40504" w:rsidRDefault="00A40504" w:rsidP="00A40504">
    <w:pPr>
      <w:spacing w:line="240" w:lineRule="auto"/>
      <w:rPr>
        <w:b/>
        <w:sz w:val="20"/>
        <w:szCs w:val="26"/>
        <w:lang w:val="de-DE"/>
      </w:rPr>
    </w:pPr>
    <w:r w:rsidRPr="00A40504">
      <w:rPr>
        <w:b/>
        <w:sz w:val="20"/>
        <w:szCs w:val="26"/>
        <w:lang w:val="de-DE"/>
      </w:rPr>
      <w:t xml:space="preserve">Diese Beurteilung ist </w:t>
    </w:r>
    <w:r w:rsidRPr="00A40504">
      <w:rPr>
        <w:b/>
        <w:sz w:val="20"/>
        <w:szCs w:val="26"/>
        <w:u w:val="single"/>
        <w:lang w:val="de-DE"/>
      </w:rPr>
      <w:t>kein</w:t>
    </w:r>
    <w:r w:rsidRPr="00A40504">
      <w:rPr>
        <w:b/>
        <w:sz w:val="20"/>
        <w:szCs w:val="26"/>
        <w:lang w:val="de-DE"/>
      </w:rPr>
      <w:t xml:space="preserve"> Arbeitszeugnis und dient ausschließlich der Notenbildung im Fach Sozialpädagogische Praxis durch die </w:t>
    </w:r>
    <w:r w:rsidR="000430E5">
      <w:rPr>
        <w:b/>
        <w:sz w:val="20"/>
        <w:szCs w:val="26"/>
        <w:lang w:val="de-DE"/>
      </w:rPr>
      <w:t>Fachakademie</w:t>
    </w:r>
    <w:r w:rsidRPr="00A40504">
      <w:rPr>
        <w:b/>
        <w:sz w:val="20"/>
        <w:szCs w:val="26"/>
        <w:lang w:val="de-DE"/>
      </w:rPr>
      <w:t xml:space="preserve"> und verbleibt in der Schule.</w:t>
    </w:r>
  </w:p>
  <w:p w14:paraId="66F9ADC2" w14:textId="77777777" w:rsidR="00A40504" w:rsidRPr="00A40504" w:rsidRDefault="00A40504" w:rsidP="00A40504">
    <w:pPr>
      <w:rPr>
        <w:lang w:val="de-DE"/>
      </w:rPr>
    </w:pPr>
  </w:p>
  <w:p w14:paraId="138BE863" w14:textId="6B2328D4" w:rsidR="008330AC" w:rsidRPr="00A40504" w:rsidRDefault="00A40504" w:rsidP="00A40504">
    <w:pPr>
      <w:pStyle w:val="Fuzeile"/>
      <w:jc w:val="right"/>
      <w:rPr>
        <w:sz w:val="20"/>
        <w:lang w:val="de-DE"/>
      </w:rPr>
    </w:pPr>
    <w:r w:rsidRPr="00CB1FB5">
      <w:rPr>
        <w:sz w:val="20"/>
        <w:lang w:val="de-DE"/>
      </w:rPr>
      <w:t xml:space="preserve">Beurteilung </w:t>
    </w:r>
    <w:r w:rsidR="001605D5">
      <w:rPr>
        <w:sz w:val="20"/>
        <w:lang w:val="de-DE"/>
      </w:rPr>
      <w:t>i</w:t>
    </w:r>
    <w:r w:rsidR="00532DD3">
      <w:rPr>
        <w:sz w:val="20"/>
        <w:lang w:val="de-DE"/>
      </w:rPr>
      <w:t xml:space="preserve">n </w:t>
    </w:r>
    <w:proofErr w:type="spellStart"/>
    <w:r w:rsidR="00532DD3">
      <w:rPr>
        <w:sz w:val="20"/>
        <w:lang w:val="de-DE"/>
      </w:rPr>
      <w:t>PiA</w:t>
    </w:r>
    <w:proofErr w:type="spellEnd"/>
    <w:r w:rsidR="001605D5">
      <w:rPr>
        <w:sz w:val="20"/>
        <w:lang w:val="de-DE"/>
      </w:rPr>
      <w:t xml:space="preserve">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D7B13" w14:textId="77777777" w:rsidR="00683B6E" w:rsidRDefault="00683B6E" w:rsidP="00983DF5">
      <w:r>
        <w:separator/>
      </w:r>
    </w:p>
  </w:footnote>
  <w:footnote w:type="continuationSeparator" w:id="0">
    <w:p w14:paraId="6381D873" w14:textId="77777777" w:rsidR="00683B6E" w:rsidRDefault="00683B6E" w:rsidP="00983D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63961" w14:textId="77777777" w:rsidR="00532DD3" w:rsidRDefault="00532DD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86C8B" w14:textId="77777777" w:rsidR="008330AC" w:rsidRDefault="00882A8C" w:rsidP="00983DF5"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ABE6456" wp14:editId="651BFF9F">
              <wp:simplePos x="0" y="0"/>
              <wp:positionH relativeFrom="page">
                <wp:posOffset>5962650</wp:posOffset>
              </wp:positionH>
              <wp:positionV relativeFrom="page">
                <wp:posOffset>0</wp:posOffset>
              </wp:positionV>
              <wp:extent cx="1428750" cy="485775"/>
              <wp:effectExtent l="0" t="0" r="0" b="9525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8750" cy="4857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D14AA3F" w14:textId="77777777" w:rsidR="008330AC" w:rsidRPr="008A1873" w:rsidRDefault="008330AC" w:rsidP="006A155B">
                          <w:pPr>
                            <w:pStyle w:val="FuzeileText"/>
                          </w:pPr>
                          <w:r w:rsidRPr="008A1873">
                            <w:t xml:space="preserve">Seite </w:t>
                          </w:r>
                          <w:r w:rsidRPr="008A1873">
                            <w:fldChar w:fldCharType="begin"/>
                          </w:r>
                          <w:r w:rsidRPr="008A1873">
                            <w:instrText>PAGE   \* MERGEFORMAT</w:instrText>
                          </w:r>
                          <w:r w:rsidRPr="008A1873">
                            <w:fldChar w:fldCharType="separate"/>
                          </w:r>
                          <w:r w:rsidR="00D45AF4">
                            <w:rPr>
                              <w:noProof/>
                            </w:rPr>
                            <w:t>4</w:t>
                          </w:r>
                          <w:r w:rsidRPr="008A1873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2160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BE6456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469.5pt;margin-top:0;width:112.5pt;height:38.2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" fillcolor="window" stroked="f" strokeweight=".5pt">
              <v:textbox inset="0,6mm,0,0">
                <w:txbxContent>
                  <w:p w14:paraId="4D14AA3F" w14:textId="77777777" w:rsidR="008330AC" w:rsidRPr="008A1873" w:rsidRDefault="008330AC" w:rsidP="006A155B">
                    <w:pPr>
                      <w:pStyle w:val="FuzeileText"/>
                    </w:pPr>
                    <w:r w:rsidRPr="008A1873">
                      <w:t xml:space="preserve">Seite </w:t>
                    </w:r>
                    <w:r w:rsidRPr="008A1873">
                      <w:fldChar w:fldCharType="begin"/>
                    </w:r>
                    <w:r w:rsidRPr="008A1873">
                      <w:instrText>PAGE   \* MERGEFORMAT</w:instrText>
                    </w:r>
                    <w:r w:rsidRPr="008A1873">
                      <w:fldChar w:fldCharType="separate"/>
                    </w:r>
                    <w:r w:rsidR="00D45AF4">
                      <w:rPr>
                        <w:noProof/>
                      </w:rPr>
                      <w:t>4</w:t>
                    </w:r>
                    <w:r w:rsidRPr="008A187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4656" behindDoc="1" locked="1" layoutInCell="1" allowOverlap="1" wp14:anchorId="7E2A626E" wp14:editId="3B0F16D7">
              <wp:simplePos x="0" y="0"/>
              <wp:positionH relativeFrom="page">
                <wp:posOffset>161925</wp:posOffset>
              </wp:positionH>
              <wp:positionV relativeFrom="page">
                <wp:posOffset>3762375</wp:posOffset>
              </wp:positionV>
              <wp:extent cx="35560" cy="35560"/>
              <wp:effectExtent l="0" t="0" r="2540" b="2540"/>
              <wp:wrapNone/>
              <wp:docPr id="4" name="Ellips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5560" cy="35560"/>
                      </a:xfrm>
                      <a:prstGeom prst="ellipse">
                        <a:avLst/>
                      </a:prstGeom>
                      <a:solidFill>
                        <a:srgbClr val="1A68AA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BAC0108" id="Ellipse 4" o:spid="_x0000_s1026" style="position:absolute;margin-left:12.75pt;margin-top:296.25pt;width:2.8pt;height:2.8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" fillcolor="#1a68aa" stroked="f" strokeweight="1pt">
              <v:stroke joinstyle="miter"/>
              <v:path arrowok="t"/>
              <o:lock v:ext="edit" aspectratio="t"/>
              <w10:wrap anchorx="page" anchory="page"/>
              <w10:anchorlock/>
            </v:oval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F0BE6" w14:textId="77777777" w:rsidR="008330AC" w:rsidRDefault="00882A8C" w:rsidP="00983DF5">
    <w:r>
      <w:rPr>
        <w:noProof/>
        <w:lang w:val="de-DE" w:eastAsia="de-DE"/>
      </w:rPr>
      <w:drawing>
        <wp:anchor distT="0" distB="504190" distL="114300" distR="114300" simplePos="0" relativeHeight="251655680" behindDoc="1" locked="0" layoutInCell="1" allowOverlap="1" wp14:anchorId="4CEBF9C4" wp14:editId="13D9AED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230" cy="1295400"/>
          <wp:effectExtent l="0" t="0" r="0" b="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21164C3F" wp14:editId="6F77DF4E">
              <wp:simplePos x="0" y="0"/>
              <wp:positionH relativeFrom="page">
                <wp:posOffset>161925</wp:posOffset>
              </wp:positionH>
              <wp:positionV relativeFrom="page">
                <wp:posOffset>3762375</wp:posOffset>
              </wp:positionV>
              <wp:extent cx="28575" cy="28575"/>
              <wp:effectExtent l="0" t="0" r="9525" b="9525"/>
              <wp:wrapNone/>
              <wp:docPr id="13" name="Ellips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8575" cy="28575"/>
                      </a:xfrm>
                      <a:prstGeom prst="ellipse">
                        <a:avLst/>
                      </a:prstGeom>
                      <a:solidFill>
                        <a:srgbClr val="1A68AA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BDD2243" id="Ellipse 13" o:spid="_x0000_s1026" style="position:absolute;margin-left:12.75pt;margin-top:296.25pt;width:2.25pt;height:2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" fillcolor="#1a68aa" stroked="f" strokeweight="1pt">
              <v:stroke joinstyle="miter"/>
              <v:path arrowok="t"/>
              <o:lock v:ext="edit" aspectratio="t"/>
              <w10:wrap anchorx="page" anchory="page"/>
              <w10:anchorlock/>
            </v:oval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59776" behindDoc="0" locked="1" layoutInCell="1" allowOverlap="1" wp14:anchorId="64BEAC0B" wp14:editId="01DB13D1">
              <wp:simplePos x="0" y="0"/>
              <wp:positionH relativeFrom="page">
                <wp:posOffset>942975</wp:posOffset>
              </wp:positionH>
              <wp:positionV relativeFrom="page">
                <wp:posOffset>447675</wp:posOffset>
              </wp:positionV>
              <wp:extent cx="1724025" cy="847725"/>
              <wp:effectExtent l="0" t="0" r="9525" b="9525"/>
              <wp:wrapNone/>
              <wp:docPr id="1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847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8C7F88" w14:textId="77777777" w:rsidR="008330AC" w:rsidRPr="00B3124E" w:rsidRDefault="008330AC" w:rsidP="0030373A">
                          <w:pPr>
                            <w:pStyle w:val="Adressblock"/>
                            <w:rPr>
                              <w:lang w:val="de-DE"/>
                            </w:rPr>
                          </w:pPr>
                          <w:r w:rsidRPr="00B3124E">
                            <w:rPr>
                              <w:lang w:val="de-DE"/>
                            </w:rPr>
                            <w:t>Auf der Halde 29</w:t>
                          </w:r>
                          <w:r w:rsidRPr="00B3124E">
                            <w:rPr>
                              <w:lang w:val="de-DE"/>
                            </w:rPr>
                            <w:br/>
                            <w:t>87439 Kempten</w:t>
                          </w:r>
                        </w:p>
                        <w:p w14:paraId="5FBC6613" w14:textId="77777777" w:rsidR="004D5730" w:rsidRPr="004D5730" w:rsidRDefault="008330AC" w:rsidP="004D5730">
                          <w:pPr>
                            <w:rPr>
                              <w:sz w:val="20"/>
                              <w:szCs w:val="20"/>
                              <w:lang w:val="de-DE"/>
                            </w:rPr>
                          </w:pPr>
                          <w:r w:rsidRPr="00170E68">
                            <w:rPr>
                              <w:sz w:val="20"/>
                              <w:szCs w:val="20"/>
                              <w:lang w:val="de-DE"/>
                            </w:rPr>
                            <w:t xml:space="preserve">Telefon: </w:t>
                          </w:r>
                          <w:r w:rsidR="004D5730" w:rsidRPr="004D5730">
                            <w:rPr>
                              <w:sz w:val="20"/>
                              <w:szCs w:val="20"/>
                              <w:lang w:val="de-DE"/>
                            </w:rPr>
                            <w:t>0821 4558 16200</w:t>
                          </w:r>
                        </w:p>
                        <w:p w14:paraId="48B2ABEC" w14:textId="2908245A" w:rsidR="008330AC" w:rsidRPr="00170E68" w:rsidRDefault="004D5730" w:rsidP="004D5730">
                          <w:pPr>
                            <w:rPr>
                              <w:sz w:val="20"/>
                              <w:szCs w:val="20"/>
                              <w:lang w:val="de-DE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de-DE"/>
                            </w:rPr>
                            <w:t>Telef</w:t>
                          </w:r>
                          <w:r w:rsidRPr="004D5730">
                            <w:rPr>
                              <w:sz w:val="20"/>
                              <w:szCs w:val="20"/>
                              <w:lang w:val="de-DE"/>
                            </w:rPr>
                            <w:t>ax: 0821 4558 16209</w:t>
                          </w:r>
                        </w:p>
                        <w:p w14:paraId="097A4E2F" w14:textId="08917FEA" w:rsidR="008330AC" w:rsidRPr="004075AF" w:rsidRDefault="006B2FC6" w:rsidP="00272310">
                          <w:pPr>
                            <w:pStyle w:val="AdressblockAbstandnach"/>
                          </w:pPr>
                          <w:r>
                            <w:t>sekretariat</w:t>
                          </w:r>
                          <w:r w:rsidR="008330AC">
                            <w:t>@faks-kempten.de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BEAC0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74.25pt;margin-top:35.25pt;width:135.75pt;height:66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" filled="f" stroked="f">
              <v:textbox inset="0,0,0,0">
                <w:txbxContent>
                  <w:p w14:paraId="238C7F88" w14:textId="77777777" w:rsidR="008330AC" w:rsidRPr="00B3124E" w:rsidRDefault="008330AC" w:rsidP="0030373A">
                    <w:pPr>
                      <w:pStyle w:val="Adressblock"/>
                      <w:rPr>
                        <w:lang w:val="de-DE"/>
                      </w:rPr>
                    </w:pPr>
                    <w:r w:rsidRPr="00B3124E">
                      <w:rPr>
                        <w:lang w:val="de-DE"/>
                      </w:rPr>
                      <w:t>Auf der Halde 29</w:t>
                    </w:r>
                    <w:r w:rsidRPr="00B3124E">
                      <w:rPr>
                        <w:lang w:val="de-DE"/>
                      </w:rPr>
                      <w:br/>
                      <w:t>87439 Kempten</w:t>
                    </w:r>
                  </w:p>
                  <w:p w14:paraId="5FBC6613" w14:textId="77777777" w:rsidR="004D5730" w:rsidRPr="004D5730" w:rsidRDefault="008330AC" w:rsidP="004D5730">
                    <w:pPr>
                      <w:rPr>
                        <w:sz w:val="20"/>
                        <w:szCs w:val="20"/>
                        <w:lang w:val="de-DE"/>
                      </w:rPr>
                    </w:pPr>
                    <w:r w:rsidRPr="00170E68">
                      <w:rPr>
                        <w:sz w:val="20"/>
                        <w:szCs w:val="20"/>
                        <w:lang w:val="de-DE"/>
                      </w:rPr>
                      <w:t xml:space="preserve">Telefon: </w:t>
                    </w:r>
                    <w:r w:rsidR="004D5730" w:rsidRPr="004D5730">
                      <w:rPr>
                        <w:sz w:val="20"/>
                        <w:szCs w:val="20"/>
                        <w:lang w:val="de-DE"/>
                      </w:rPr>
                      <w:t>0821 4558 16200</w:t>
                    </w:r>
                  </w:p>
                  <w:p w14:paraId="48B2ABEC" w14:textId="2908245A" w:rsidR="008330AC" w:rsidRPr="00170E68" w:rsidRDefault="004D5730" w:rsidP="004D5730">
                    <w:pPr>
                      <w:rPr>
                        <w:sz w:val="20"/>
                        <w:szCs w:val="20"/>
                        <w:lang w:val="de-DE"/>
                      </w:rPr>
                    </w:pPr>
                    <w:r>
                      <w:rPr>
                        <w:sz w:val="20"/>
                        <w:szCs w:val="20"/>
                        <w:lang w:val="de-DE"/>
                      </w:rPr>
                      <w:t>Telef</w:t>
                    </w:r>
                    <w:r w:rsidRPr="004D5730">
                      <w:rPr>
                        <w:sz w:val="20"/>
                        <w:szCs w:val="20"/>
                        <w:lang w:val="de-DE"/>
                      </w:rPr>
                      <w:t>ax: 0821 4558 16209</w:t>
                    </w:r>
                  </w:p>
                  <w:p w14:paraId="097A4E2F" w14:textId="08917FEA" w:rsidR="008330AC" w:rsidRPr="004075AF" w:rsidRDefault="006B2FC6" w:rsidP="00272310">
                    <w:pPr>
                      <w:pStyle w:val="AdressblockAbstandnach"/>
                    </w:pPr>
                    <w:r>
                      <w:t>sekretariat</w:t>
                    </w:r>
                    <w:r w:rsidR="008330AC">
                      <w:t>@faks-kempten.de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09"/>
  <w:autoHyphenation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50A"/>
    <w:rsid w:val="00005C10"/>
    <w:rsid w:val="000430E5"/>
    <w:rsid w:val="00045C32"/>
    <w:rsid w:val="0006729A"/>
    <w:rsid w:val="000679A7"/>
    <w:rsid w:val="000E732B"/>
    <w:rsid w:val="00103253"/>
    <w:rsid w:val="001151F5"/>
    <w:rsid w:val="0012689F"/>
    <w:rsid w:val="00132E9C"/>
    <w:rsid w:val="0015674C"/>
    <w:rsid w:val="001605D5"/>
    <w:rsid w:val="00163B49"/>
    <w:rsid w:val="0016677D"/>
    <w:rsid w:val="00170E68"/>
    <w:rsid w:val="00171B22"/>
    <w:rsid w:val="0019593C"/>
    <w:rsid w:val="001A1507"/>
    <w:rsid w:val="001A4B68"/>
    <w:rsid w:val="001B7F9D"/>
    <w:rsid w:val="00236BCC"/>
    <w:rsid w:val="00272310"/>
    <w:rsid w:val="00280374"/>
    <w:rsid w:val="002810BE"/>
    <w:rsid w:val="00281F27"/>
    <w:rsid w:val="00293569"/>
    <w:rsid w:val="002A2C8B"/>
    <w:rsid w:val="002A553B"/>
    <w:rsid w:val="002B2F7A"/>
    <w:rsid w:val="002D1D7F"/>
    <w:rsid w:val="002E48FF"/>
    <w:rsid w:val="002F38ED"/>
    <w:rsid w:val="0030373A"/>
    <w:rsid w:val="00311B9D"/>
    <w:rsid w:val="00321295"/>
    <w:rsid w:val="0032493C"/>
    <w:rsid w:val="0035621B"/>
    <w:rsid w:val="00387965"/>
    <w:rsid w:val="003A063F"/>
    <w:rsid w:val="003B1112"/>
    <w:rsid w:val="003B1150"/>
    <w:rsid w:val="003D341A"/>
    <w:rsid w:val="003D59F4"/>
    <w:rsid w:val="003F1EF5"/>
    <w:rsid w:val="003F432C"/>
    <w:rsid w:val="004075AF"/>
    <w:rsid w:val="0042353F"/>
    <w:rsid w:val="004362DF"/>
    <w:rsid w:val="00443874"/>
    <w:rsid w:val="0048428F"/>
    <w:rsid w:val="004A1204"/>
    <w:rsid w:val="004A1AB6"/>
    <w:rsid w:val="004A3DB8"/>
    <w:rsid w:val="004B07B1"/>
    <w:rsid w:val="004B6E2D"/>
    <w:rsid w:val="004B7BDA"/>
    <w:rsid w:val="004C07EB"/>
    <w:rsid w:val="004D5730"/>
    <w:rsid w:val="004E0061"/>
    <w:rsid w:val="005029E9"/>
    <w:rsid w:val="00506BAB"/>
    <w:rsid w:val="005125EC"/>
    <w:rsid w:val="005300E5"/>
    <w:rsid w:val="00532DD3"/>
    <w:rsid w:val="0054242E"/>
    <w:rsid w:val="005429C3"/>
    <w:rsid w:val="0055032C"/>
    <w:rsid w:val="00553625"/>
    <w:rsid w:val="0056039A"/>
    <w:rsid w:val="00560DB9"/>
    <w:rsid w:val="00570755"/>
    <w:rsid w:val="005743C1"/>
    <w:rsid w:val="0058700B"/>
    <w:rsid w:val="005A0DAB"/>
    <w:rsid w:val="005A250A"/>
    <w:rsid w:val="005B7D4F"/>
    <w:rsid w:val="005C597E"/>
    <w:rsid w:val="005D6F4C"/>
    <w:rsid w:val="005F0763"/>
    <w:rsid w:val="005F73F9"/>
    <w:rsid w:val="006135A5"/>
    <w:rsid w:val="00637D1A"/>
    <w:rsid w:val="006516EA"/>
    <w:rsid w:val="0065559D"/>
    <w:rsid w:val="006562C6"/>
    <w:rsid w:val="006632A8"/>
    <w:rsid w:val="0068241A"/>
    <w:rsid w:val="00683B6E"/>
    <w:rsid w:val="006A155B"/>
    <w:rsid w:val="006A2682"/>
    <w:rsid w:val="006A4075"/>
    <w:rsid w:val="006A52B2"/>
    <w:rsid w:val="006B2FC6"/>
    <w:rsid w:val="006C79C2"/>
    <w:rsid w:val="006D045B"/>
    <w:rsid w:val="006E32A0"/>
    <w:rsid w:val="006F0800"/>
    <w:rsid w:val="006F5DED"/>
    <w:rsid w:val="006F72B0"/>
    <w:rsid w:val="00703547"/>
    <w:rsid w:val="0072520F"/>
    <w:rsid w:val="007252B7"/>
    <w:rsid w:val="00726CEE"/>
    <w:rsid w:val="007309D8"/>
    <w:rsid w:val="0073707C"/>
    <w:rsid w:val="00747D16"/>
    <w:rsid w:val="007B1516"/>
    <w:rsid w:val="007F01F3"/>
    <w:rsid w:val="008269FA"/>
    <w:rsid w:val="008301C1"/>
    <w:rsid w:val="008330AC"/>
    <w:rsid w:val="00847530"/>
    <w:rsid w:val="0085033C"/>
    <w:rsid w:val="0085150D"/>
    <w:rsid w:val="00871F5F"/>
    <w:rsid w:val="0087737B"/>
    <w:rsid w:val="008778BC"/>
    <w:rsid w:val="00882A8C"/>
    <w:rsid w:val="008841F8"/>
    <w:rsid w:val="008A1873"/>
    <w:rsid w:val="008A2878"/>
    <w:rsid w:val="008A4062"/>
    <w:rsid w:val="008D62ED"/>
    <w:rsid w:val="009033B4"/>
    <w:rsid w:val="00933356"/>
    <w:rsid w:val="009435A4"/>
    <w:rsid w:val="0095101B"/>
    <w:rsid w:val="00970F75"/>
    <w:rsid w:val="00983DF5"/>
    <w:rsid w:val="009866A7"/>
    <w:rsid w:val="009C37F7"/>
    <w:rsid w:val="009F02EE"/>
    <w:rsid w:val="009F0C3A"/>
    <w:rsid w:val="00A40504"/>
    <w:rsid w:val="00A510D5"/>
    <w:rsid w:val="00A5510E"/>
    <w:rsid w:val="00A554A8"/>
    <w:rsid w:val="00A606D3"/>
    <w:rsid w:val="00AB4764"/>
    <w:rsid w:val="00AC10F6"/>
    <w:rsid w:val="00AC6819"/>
    <w:rsid w:val="00AD0A71"/>
    <w:rsid w:val="00AD50B7"/>
    <w:rsid w:val="00B00285"/>
    <w:rsid w:val="00B052EC"/>
    <w:rsid w:val="00B24471"/>
    <w:rsid w:val="00B3124E"/>
    <w:rsid w:val="00B44308"/>
    <w:rsid w:val="00B93127"/>
    <w:rsid w:val="00B931E9"/>
    <w:rsid w:val="00BB1719"/>
    <w:rsid w:val="00BB45BF"/>
    <w:rsid w:val="00BB4F48"/>
    <w:rsid w:val="00BC2757"/>
    <w:rsid w:val="00BF53B6"/>
    <w:rsid w:val="00C01DE6"/>
    <w:rsid w:val="00C148AF"/>
    <w:rsid w:val="00C35F5D"/>
    <w:rsid w:val="00C55D8F"/>
    <w:rsid w:val="00C70A03"/>
    <w:rsid w:val="00C72862"/>
    <w:rsid w:val="00CB1FB5"/>
    <w:rsid w:val="00CB2FD6"/>
    <w:rsid w:val="00D225A9"/>
    <w:rsid w:val="00D25FFE"/>
    <w:rsid w:val="00D26A9E"/>
    <w:rsid w:val="00D34A05"/>
    <w:rsid w:val="00D44038"/>
    <w:rsid w:val="00D45AF4"/>
    <w:rsid w:val="00D5745C"/>
    <w:rsid w:val="00D677C7"/>
    <w:rsid w:val="00DA034C"/>
    <w:rsid w:val="00DB0689"/>
    <w:rsid w:val="00DB0822"/>
    <w:rsid w:val="00DB6F08"/>
    <w:rsid w:val="00DD02B7"/>
    <w:rsid w:val="00DD0FAD"/>
    <w:rsid w:val="00DD7773"/>
    <w:rsid w:val="00DE2798"/>
    <w:rsid w:val="00DE5DA8"/>
    <w:rsid w:val="00DE6491"/>
    <w:rsid w:val="00DF376C"/>
    <w:rsid w:val="00E0558B"/>
    <w:rsid w:val="00E303F4"/>
    <w:rsid w:val="00E32369"/>
    <w:rsid w:val="00E34203"/>
    <w:rsid w:val="00E44418"/>
    <w:rsid w:val="00E46198"/>
    <w:rsid w:val="00E53EB9"/>
    <w:rsid w:val="00E60791"/>
    <w:rsid w:val="00E74B6B"/>
    <w:rsid w:val="00E7612A"/>
    <w:rsid w:val="00E91538"/>
    <w:rsid w:val="00ED3CB0"/>
    <w:rsid w:val="00ED3CEB"/>
    <w:rsid w:val="00EE30F0"/>
    <w:rsid w:val="00EF2288"/>
    <w:rsid w:val="00EF391B"/>
    <w:rsid w:val="00F315D9"/>
    <w:rsid w:val="00F517D8"/>
    <w:rsid w:val="00F644E2"/>
    <w:rsid w:val="00F96A2A"/>
    <w:rsid w:val="00FD3646"/>
    <w:rsid w:val="00FE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239DE5"/>
  <w15:chartTrackingRefBased/>
  <w15:docId w15:val="{7D2041EB-C310-435A-A3C6-E437B2D8E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locked="1" w:semiHidden="1" w:uiPriority="9" w:unhideWhenUsed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25FFE"/>
    <w:pPr>
      <w:spacing w:line="276" w:lineRule="auto"/>
    </w:pPr>
    <w:rPr>
      <w:rFonts w:ascii="Garamond" w:hAnsi="Garamond"/>
      <w:sz w:val="22"/>
      <w:szCs w:val="21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1"/>
    <w:qFormat/>
    <w:rsid w:val="00D25FFE"/>
    <w:pPr>
      <w:keepNext/>
      <w:keepLines/>
      <w:spacing w:before="240"/>
      <w:outlineLvl w:val="0"/>
    </w:pPr>
    <w:rPr>
      <w:rFonts w:ascii="Calibri Light" w:eastAsia="Times New Roman" w:hAnsi="Calibri Light"/>
      <w:color w:val="1A68AA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1"/>
    <w:qFormat/>
    <w:rsid w:val="00D25FFE"/>
    <w:pPr>
      <w:keepNext/>
      <w:keepLines/>
      <w:spacing w:before="220"/>
      <w:outlineLvl w:val="1"/>
    </w:pPr>
    <w:rPr>
      <w:rFonts w:ascii="Source Sans Pro" w:eastAsia="Times New Roman" w:hAnsi="Source Sans Pro"/>
      <w:color w:val="1A68AA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1"/>
    <w:unhideWhenUsed/>
    <w:qFormat/>
    <w:rsid w:val="00D25FFE"/>
    <w:pPr>
      <w:keepNext/>
      <w:keepLines/>
      <w:spacing w:before="80"/>
      <w:outlineLvl w:val="2"/>
    </w:pPr>
    <w:rPr>
      <w:rFonts w:ascii="Source Sans Pro" w:eastAsia="Times New Roman" w:hAnsi="Source Sans Pro"/>
      <w:b/>
      <w:color w:val="1A68AA"/>
      <w:szCs w:val="22"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qFormat/>
    <w:rsid w:val="00D25FFE"/>
    <w:pPr>
      <w:keepNext/>
      <w:keepLines/>
      <w:spacing w:before="80"/>
      <w:outlineLvl w:val="3"/>
    </w:pPr>
    <w:rPr>
      <w:rFonts w:ascii="Source Sans Pro" w:eastAsia="Times New Roman" w:hAnsi="Source Sans Pro"/>
      <w:b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1"/>
    <w:unhideWhenUsed/>
    <w:qFormat/>
    <w:rsid w:val="00D25FFE"/>
    <w:pPr>
      <w:keepNext/>
      <w:keepLines/>
      <w:spacing w:before="40"/>
      <w:outlineLvl w:val="4"/>
    </w:pPr>
    <w:rPr>
      <w:rFonts w:ascii="Source Sans Pro" w:eastAsia="Times New Roman" w:hAnsi="Source Sans Pro"/>
      <w:i/>
      <w:color w:val="2E74B5"/>
    </w:rPr>
  </w:style>
  <w:style w:type="paragraph" w:styleId="berschrift6">
    <w:name w:val="heading 6"/>
    <w:basedOn w:val="Standard"/>
    <w:next w:val="Standard"/>
    <w:link w:val="berschrift6Zchn"/>
    <w:uiPriority w:val="1"/>
    <w:unhideWhenUsed/>
    <w:qFormat/>
    <w:rsid w:val="00D25FFE"/>
    <w:pPr>
      <w:keepNext/>
      <w:keepLines/>
      <w:spacing w:before="40"/>
      <w:outlineLvl w:val="5"/>
    </w:pPr>
    <w:rPr>
      <w:rFonts w:ascii="Calibri Light" w:eastAsia="Times New Roman" w:hAnsi="Calibri Light"/>
      <w:i/>
      <w:color w:val="1A68AA"/>
    </w:rPr>
  </w:style>
  <w:style w:type="paragraph" w:styleId="berschrift7">
    <w:name w:val="heading 7"/>
    <w:basedOn w:val="Standard"/>
    <w:next w:val="Standard"/>
    <w:link w:val="berschrift7Zchn"/>
    <w:uiPriority w:val="1"/>
    <w:unhideWhenUsed/>
    <w:locked/>
    <w:rsid w:val="00D25FFE"/>
    <w:pPr>
      <w:keepNext/>
      <w:keepLines/>
      <w:spacing w:before="40"/>
      <w:outlineLvl w:val="6"/>
    </w:pPr>
    <w:rPr>
      <w:rFonts w:ascii="Calibri Light" w:eastAsia="Times New Roman" w:hAnsi="Calibri Light"/>
      <w:i/>
      <w:iCs/>
      <w:color w:val="1F4D78"/>
    </w:rPr>
  </w:style>
  <w:style w:type="paragraph" w:styleId="berschrift8">
    <w:name w:val="heading 8"/>
    <w:basedOn w:val="Standard"/>
    <w:next w:val="Standard"/>
    <w:link w:val="berschrift8Zchn"/>
    <w:uiPriority w:val="1"/>
    <w:unhideWhenUsed/>
    <w:qFormat/>
    <w:locked/>
    <w:rsid w:val="00D25FFE"/>
    <w:pPr>
      <w:keepNext/>
      <w:keepLines/>
      <w:spacing w:before="40"/>
      <w:outlineLvl w:val="7"/>
    </w:pPr>
    <w:rPr>
      <w:rFonts w:ascii="Calibri Light" w:eastAsia="Times New Roman" w:hAnsi="Calibri Light"/>
      <w:color w:val="272727"/>
      <w:sz w:val="21"/>
    </w:rPr>
  </w:style>
  <w:style w:type="paragraph" w:styleId="berschrift9">
    <w:name w:val="heading 9"/>
    <w:basedOn w:val="Standard"/>
    <w:next w:val="Standard"/>
    <w:link w:val="berschrift9Zchn"/>
    <w:uiPriority w:val="1"/>
    <w:unhideWhenUsed/>
    <w:qFormat/>
    <w:locked/>
    <w:rsid w:val="00D25FFE"/>
    <w:pPr>
      <w:keepNext/>
      <w:keepLines/>
      <w:spacing w:before="40"/>
      <w:outlineLvl w:val="8"/>
    </w:pPr>
    <w:rPr>
      <w:rFonts w:ascii="Calibri Light" w:eastAsia="Times New Roman" w:hAnsi="Calibri Light"/>
      <w:i/>
      <w:iCs/>
      <w:color w:val="272727"/>
      <w:sz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1"/>
    <w:rsid w:val="00D25FFE"/>
    <w:rPr>
      <w:rFonts w:ascii="Source Sans Pro" w:eastAsia="Times New Roman" w:hAnsi="Source Sans Pro" w:cs="Times New Roman"/>
      <w:color w:val="1A68AA"/>
      <w:sz w:val="28"/>
      <w:szCs w:val="28"/>
      <w:lang w:val="en-US"/>
    </w:rPr>
  </w:style>
  <w:style w:type="character" w:customStyle="1" w:styleId="berschrift3Zchn">
    <w:name w:val="Überschrift 3 Zchn"/>
    <w:link w:val="berschrift3"/>
    <w:uiPriority w:val="1"/>
    <w:rsid w:val="00D25FFE"/>
    <w:rPr>
      <w:rFonts w:ascii="Source Sans Pro" w:eastAsia="Times New Roman" w:hAnsi="Source Sans Pro" w:cs="Times New Roman"/>
      <w:b/>
      <w:color w:val="1A68AA"/>
      <w:lang w:val="en-US"/>
    </w:rPr>
  </w:style>
  <w:style w:type="paragraph" w:styleId="Zitat">
    <w:name w:val="Quote"/>
    <w:basedOn w:val="Standard"/>
    <w:next w:val="Standard"/>
    <w:link w:val="ZitatZchn"/>
    <w:uiPriority w:val="29"/>
    <w:rsid w:val="00D5745C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D5745C"/>
    <w:rPr>
      <w:rFonts w:ascii="Garamond" w:hAnsi="Garamond"/>
      <w:i/>
      <w:iCs/>
      <w:color w:val="404040"/>
      <w:szCs w:val="21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312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93127"/>
    <w:rPr>
      <w:rFonts w:ascii="Segoe UI" w:hAnsi="Segoe UI" w:cs="Segoe UI"/>
      <w:sz w:val="18"/>
      <w:szCs w:val="18"/>
    </w:rPr>
  </w:style>
  <w:style w:type="character" w:styleId="Platzhaltertext">
    <w:name w:val="Placeholder Text"/>
    <w:uiPriority w:val="99"/>
    <w:semiHidden/>
    <w:rsid w:val="006F72B0"/>
    <w:rPr>
      <w:color w:val="808080"/>
    </w:rPr>
  </w:style>
  <w:style w:type="character" w:customStyle="1" w:styleId="berschrift1Zchn">
    <w:name w:val="Überschrift 1 Zchn"/>
    <w:link w:val="berschrift1"/>
    <w:uiPriority w:val="1"/>
    <w:rsid w:val="00D25FFE"/>
    <w:rPr>
      <w:rFonts w:ascii="Calibri Light" w:eastAsia="Times New Roman" w:hAnsi="Calibri Light" w:cs="Times New Roman"/>
      <w:color w:val="1A68AA"/>
      <w:sz w:val="32"/>
      <w:szCs w:val="32"/>
      <w:lang w:val="en-US"/>
    </w:rPr>
  </w:style>
  <w:style w:type="paragraph" w:styleId="berarbeitung">
    <w:name w:val="Revision"/>
    <w:hidden/>
    <w:uiPriority w:val="99"/>
    <w:semiHidden/>
    <w:rsid w:val="00506BAB"/>
    <w:rPr>
      <w:rFonts w:ascii="Garamond" w:hAnsi="Garamond"/>
      <w:sz w:val="21"/>
      <w:szCs w:val="21"/>
      <w:lang w:eastAsia="en-US"/>
    </w:rPr>
  </w:style>
  <w:style w:type="paragraph" w:customStyle="1" w:styleId="StandardAbstand">
    <w:name w:val="Standard + Abstand"/>
    <w:basedOn w:val="Standard"/>
    <w:qFormat/>
    <w:rsid w:val="00D25FFE"/>
    <w:pPr>
      <w:spacing w:after="160"/>
    </w:pPr>
  </w:style>
  <w:style w:type="character" w:styleId="Seitenzahl">
    <w:name w:val="page number"/>
    <w:uiPriority w:val="10"/>
    <w:semiHidden/>
    <w:rsid w:val="00CB2FD6"/>
    <w:rPr>
      <w:sz w:val="16"/>
      <w:szCs w:val="16"/>
    </w:rPr>
  </w:style>
  <w:style w:type="character" w:styleId="SchwacherVerweis">
    <w:name w:val="Subtle Reference"/>
    <w:uiPriority w:val="31"/>
    <w:qFormat/>
    <w:rsid w:val="00D25FFE"/>
    <w:rPr>
      <w:smallCaps/>
      <w:color w:val="5A5A5A"/>
    </w:rPr>
  </w:style>
  <w:style w:type="character" w:styleId="Fett">
    <w:name w:val="Strong"/>
    <w:uiPriority w:val="22"/>
    <w:qFormat/>
    <w:rsid w:val="00D25FFE"/>
    <w:rPr>
      <w:b/>
      <w:bCs/>
    </w:rPr>
  </w:style>
  <w:style w:type="character" w:customStyle="1" w:styleId="berschrift7Zchn">
    <w:name w:val="Überschrift 7 Zchn"/>
    <w:link w:val="berschrift7"/>
    <w:uiPriority w:val="1"/>
    <w:rsid w:val="00D25FFE"/>
    <w:rPr>
      <w:rFonts w:ascii="Calibri Light" w:eastAsia="Times New Roman" w:hAnsi="Calibri Light" w:cs="Times New Roman"/>
      <w:i/>
      <w:iCs/>
      <w:color w:val="1F4D78"/>
      <w:szCs w:val="21"/>
      <w:lang w:val="en-US"/>
    </w:rPr>
  </w:style>
  <w:style w:type="character" w:customStyle="1" w:styleId="berschrift8Zchn">
    <w:name w:val="Überschrift 8 Zchn"/>
    <w:link w:val="berschrift8"/>
    <w:uiPriority w:val="1"/>
    <w:rsid w:val="00D25FFE"/>
    <w:rPr>
      <w:rFonts w:ascii="Calibri Light" w:eastAsia="Times New Roman" w:hAnsi="Calibri Light" w:cs="Times New Roman"/>
      <w:color w:val="272727"/>
      <w:sz w:val="21"/>
      <w:szCs w:val="21"/>
      <w:lang w:val="en-US"/>
    </w:rPr>
  </w:style>
  <w:style w:type="paragraph" w:styleId="Kopfzeile">
    <w:name w:val="header"/>
    <w:basedOn w:val="Standard"/>
    <w:link w:val="KopfzeileZchn"/>
    <w:semiHidden/>
    <w:rsid w:val="00FE3F7A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link w:val="Kopfzeile"/>
    <w:semiHidden/>
    <w:rsid w:val="00DE5DA8"/>
    <w:rPr>
      <w:rFonts w:ascii="Garamond" w:hAnsi="Garamond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D25FFE"/>
    <w:pPr>
      <w:spacing w:line="240" w:lineRule="auto"/>
      <w:contextualSpacing/>
    </w:pPr>
    <w:rPr>
      <w:rFonts w:ascii="Source Sans Pro" w:eastAsia="Times New Roman" w:hAnsi="Source Sans Pro"/>
      <w:color w:val="1A68AA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D25FFE"/>
    <w:rPr>
      <w:rFonts w:ascii="Source Sans Pro" w:eastAsia="Times New Roman" w:hAnsi="Source Sans Pro" w:cs="Times New Roman"/>
      <w:color w:val="1A68AA"/>
      <w:spacing w:val="-10"/>
      <w:kern w:val="28"/>
      <w:sz w:val="56"/>
      <w:szCs w:val="56"/>
      <w:lang w:val="en-US"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D25FFE"/>
    <w:pPr>
      <w:numPr>
        <w:ilvl w:val="1"/>
      </w:numPr>
      <w:spacing w:after="160"/>
    </w:pPr>
    <w:rPr>
      <w:rFonts w:ascii="Calibri" w:eastAsia="Times New Roman" w:hAnsi="Calibri"/>
      <w:color w:val="5A5A5A"/>
      <w:spacing w:val="15"/>
      <w:szCs w:val="22"/>
      <w:lang w:val="de-DE"/>
    </w:rPr>
  </w:style>
  <w:style w:type="character" w:customStyle="1" w:styleId="UntertitelZchn">
    <w:name w:val="Untertitel Zchn"/>
    <w:link w:val="Untertitel"/>
    <w:uiPriority w:val="11"/>
    <w:semiHidden/>
    <w:rsid w:val="00D25FFE"/>
    <w:rPr>
      <w:rFonts w:eastAsia="Times New Roman"/>
      <w:color w:val="5A5A5A"/>
      <w:spacing w:val="15"/>
    </w:rPr>
  </w:style>
  <w:style w:type="character" w:styleId="SchwacheHervorhebung">
    <w:name w:val="Subtle Emphasis"/>
    <w:uiPriority w:val="19"/>
    <w:qFormat/>
    <w:rsid w:val="00D25FFE"/>
    <w:rPr>
      <w:i/>
      <w:iCs/>
      <w:color w:val="404040"/>
    </w:rPr>
  </w:style>
  <w:style w:type="character" w:styleId="Hervorhebung">
    <w:name w:val="Emphasis"/>
    <w:uiPriority w:val="20"/>
    <w:qFormat/>
    <w:rsid w:val="00D25FFE"/>
    <w:rPr>
      <w:i/>
      <w:iCs/>
    </w:rPr>
  </w:style>
  <w:style w:type="character" w:styleId="IntensiveHervorhebung">
    <w:name w:val="Intense Emphasis"/>
    <w:uiPriority w:val="21"/>
    <w:qFormat/>
    <w:rsid w:val="00D25FFE"/>
    <w:rPr>
      <w:i/>
      <w:iCs/>
      <w:color w:val="1A68AA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25FFE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  <w:sz w:val="21"/>
      <w:lang w:val="de-DE"/>
    </w:rPr>
  </w:style>
  <w:style w:type="character" w:customStyle="1" w:styleId="IntensivesZitatZchn">
    <w:name w:val="Intensives Zitat Zchn"/>
    <w:link w:val="IntensivesZitat"/>
    <w:uiPriority w:val="30"/>
    <w:rsid w:val="00D25FFE"/>
    <w:rPr>
      <w:rFonts w:ascii="Garamond" w:hAnsi="Garamond"/>
      <w:i/>
      <w:iCs/>
      <w:color w:val="5B9BD5"/>
      <w:sz w:val="21"/>
      <w:szCs w:val="21"/>
    </w:rPr>
  </w:style>
  <w:style w:type="paragraph" w:customStyle="1" w:styleId="Adressblock">
    <w:name w:val="Adressblock"/>
    <w:uiPriority w:val="2"/>
    <w:qFormat/>
    <w:rsid w:val="00D25FFE"/>
    <w:pPr>
      <w:spacing w:line="259" w:lineRule="auto"/>
    </w:pPr>
    <w:rPr>
      <w:rFonts w:ascii="Garamond" w:hAnsi="Garamond"/>
      <w:lang w:val="en-US" w:eastAsia="en-US"/>
    </w:rPr>
  </w:style>
  <w:style w:type="character" w:styleId="Hyperlink">
    <w:name w:val="Hyperlink"/>
    <w:uiPriority w:val="99"/>
    <w:unhideWhenUsed/>
    <w:rsid w:val="00D5745C"/>
    <w:rPr>
      <w:color w:val="1A68AA"/>
      <w:u w:val="single"/>
    </w:rPr>
  </w:style>
  <w:style w:type="paragraph" w:customStyle="1" w:styleId="AdressblockAbstandnach">
    <w:name w:val="Adressblock Abstand nach"/>
    <w:basedOn w:val="Adressblock"/>
    <w:uiPriority w:val="2"/>
    <w:qFormat/>
    <w:rsid w:val="00D25FFE"/>
    <w:pPr>
      <w:spacing w:after="160"/>
    </w:pPr>
    <w:rPr>
      <w:lang w:val="de-DE"/>
    </w:rPr>
  </w:style>
  <w:style w:type="paragraph" w:customStyle="1" w:styleId="Fuzeileberschrift">
    <w:name w:val="Fußzeile Überschrift"/>
    <w:uiPriority w:val="2"/>
    <w:qFormat/>
    <w:rsid w:val="006A155B"/>
    <w:pPr>
      <w:tabs>
        <w:tab w:val="left" w:pos="7088"/>
      </w:tabs>
      <w:spacing w:line="259" w:lineRule="auto"/>
    </w:pPr>
    <w:rPr>
      <w:rFonts w:ascii="Source Sans Pro SemiBold" w:hAnsi="Source Sans Pro SemiBold" w:cs="Arial"/>
      <w:b/>
      <w:color w:val="1A68AA"/>
      <w:sz w:val="15"/>
      <w:szCs w:val="15"/>
      <w:lang w:eastAsia="en-US"/>
    </w:rPr>
  </w:style>
  <w:style w:type="paragraph" w:customStyle="1" w:styleId="FuzeileText">
    <w:name w:val="Fußzeile Text"/>
    <w:uiPriority w:val="2"/>
    <w:qFormat/>
    <w:rsid w:val="006A155B"/>
    <w:pPr>
      <w:tabs>
        <w:tab w:val="left" w:pos="7088"/>
      </w:tabs>
      <w:spacing w:line="259" w:lineRule="auto"/>
    </w:pPr>
    <w:rPr>
      <w:rFonts w:ascii="Garamond" w:hAnsi="Garamond"/>
      <w:color w:val="000000"/>
      <w:sz w:val="16"/>
      <w:szCs w:val="16"/>
      <w:lang w:eastAsia="en-US"/>
    </w:rPr>
  </w:style>
  <w:style w:type="character" w:customStyle="1" w:styleId="berschrift4Zchn">
    <w:name w:val="Überschrift 4 Zchn"/>
    <w:link w:val="berschrift4"/>
    <w:uiPriority w:val="1"/>
    <w:rsid w:val="00D25FFE"/>
    <w:rPr>
      <w:rFonts w:ascii="Source Sans Pro" w:eastAsia="Times New Roman" w:hAnsi="Source Sans Pro" w:cs="Times New Roman"/>
      <w:b/>
      <w:iCs/>
      <w:color w:val="000000"/>
      <w:szCs w:val="21"/>
      <w:lang w:val="en-US"/>
    </w:rPr>
  </w:style>
  <w:style w:type="character" w:customStyle="1" w:styleId="berschrift5Zchn">
    <w:name w:val="Überschrift 5 Zchn"/>
    <w:link w:val="berschrift5"/>
    <w:uiPriority w:val="1"/>
    <w:rsid w:val="00D25FFE"/>
    <w:rPr>
      <w:rFonts w:ascii="Source Sans Pro" w:eastAsia="Times New Roman" w:hAnsi="Source Sans Pro" w:cs="Times New Roman"/>
      <w:i/>
      <w:color w:val="2E74B5"/>
      <w:szCs w:val="21"/>
      <w:lang w:val="en-US"/>
    </w:rPr>
  </w:style>
  <w:style w:type="character" w:customStyle="1" w:styleId="berschrift6Zchn">
    <w:name w:val="Überschrift 6 Zchn"/>
    <w:link w:val="berschrift6"/>
    <w:uiPriority w:val="1"/>
    <w:rsid w:val="00D25FFE"/>
    <w:rPr>
      <w:rFonts w:ascii="Calibri Light" w:eastAsia="Times New Roman" w:hAnsi="Calibri Light" w:cs="Times New Roman"/>
      <w:i/>
      <w:color w:val="1A68AA"/>
      <w:szCs w:val="21"/>
      <w:lang w:val="en-US"/>
    </w:rPr>
  </w:style>
  <w:style w:type="character" w:styleId="IntensiverVerweis">
    <w:name w:val="Intense Reference"/>
    <w:uiPriority w:val="32"/>
    <w:qFormat/>
    <w:rsid w:val="00D25FFE"/>
    <w:rPr>
      <w:b/>
      <w:bCs/>
      <w:smallCaps/>
      <w:color w:val="5B9BD5"/>
      <w:spacing w:val="5"/>
    </w:rPr>
  </w:style>
  <w:style w:type="character" w:customStyle="1" w:styleId="berschrift9Zchn">
    <w:name w:val="Überschrift 9 Zchn"/>
    <w:link w:val="berschrift9"/>
    <w:uiPriority w:val="1"/>
    <w:rsid w:val="00D25FFE"/>
    <w:rPr>
      <w:rFonts w:ascii="Calibri Light" w:eastAsia="Times New Roman" w:hAnsi="Calibri Light" w:cs="Times New Roman"/>
      <w:i/>
      <w:iCs/>
      <w:color w:val="272727"/>
      <w:sz w:val="21"/>
      <w:szCs w:val="21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D25FF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link w:val="Fuzeile"/>
    <w:uiPriority w:val="99"/>
    <w:rsid w:val="00D25FFE"/>
    <w:rPr>
      <w:rFonts w:ascii="Garamond" w:hAnsi="Garamond"/>
      <w:szCs w:val="21"/>
      <w:lang w:val="en-US"/>
    </w:rPr>
  </w:style>
  <w:style w:type="table" w:styleId="Tabellenraster">
    <w:name w:val="Table Grid"/>
    <w:basedOn w:val="NormaleTabelle"/>
    <w:uiPriority w:val="39"/>
    <w:rsid w:val="00E461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bsatz-Standardschriftart"/>
    <w:rsid w:val="001B7F9D"/>
  </w:style>
  <w:style w:type="character" w:customStyle="1" w:styleId="eop">
    <w:name w:val="eop"/>
    <w:basedOn w:val="Absatz-Standardschriftart"/>
    <w:rsid w:val="001B7F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1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BB_FaSoz-Jugendhilf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CEE420A241DA48A95721514CE53F1A" ma:contentTypeVersion="12" ma:contentTypeDescription="Ein neues Dokument erstellen." ma:contentTypeScope="" ma:versionID="e10856494af3621620fd57be39919425">
  <xsd:schema xmlns:xsd="http://www.w3.org/2001/XMLSchema" xmlns:xs="http://www.w3.org/2001/XMLSchema" xmlns:p="http://schemas.microsoft.com/office/2006/metadata/properties" xmlns:ns2="2734d6fb-b36e-4b9c-9103-abe2f6a1a286" xmlns:ns3="eb732044-cab1-4709-978e-661c720fc198" targetNamespace="http://schemas.microsoft.com/office/2006/metadata/properties" ma:root="true" ma:fieldsID="e4e275417dc39b70af88a387027a318e" ns2:_="" ns3:_="">
    <xsd:import namespace="2734d6fb-b36e-4b9c-9103-abe2f6a1a286"/>
    <xsd:import namespace="eb732044-cab1-4709-978e-661c720fc1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34d6fb-b36e-4b9c-9103-abe2f6a1a2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732044-cab1-4709-978e-661c720fc19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2EA3EA-F20A-4C78-9712-7CFAE93974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36C851-9D0D-4AF3-A33B-B1D770396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34d6fb-b36e-4b9c-9103-abe2f6a1a286"/>
    <ds:schemaRef ds:uri="eb732044-cab1-4709-978e-661c720fc1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402AE5-AE54-4C8A-9E74-A1DC644B735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B6DE7B-68BB-40B4-A676-43814DD1ACD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BB_FaSoz-Jugendhilfe</Template>
  <TotalTime>0</TotalTime>
  <Pages>4</Pages>
  <Words>1625</Words>
  <Characters>10244</Characters>
  <Application>Microsoft Office Word</Application>
  <DocSecurity>0</DocSecurity>
  <Lines>85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Augsburg</Company>
  <LinksUpToDate>false</LinksUpToDate>
  <CharactersWithSpaces>11846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Alina Erl</cp:lastModifiedBy>
  <cp:revision>8</cp:revision>
  <cp:lastPrinted>2022-09-15T14:18:00Z</cp:lastPrinted>
  <dcterms:created xsi:type="dcterms:W3CDTF">2023-09-29T09:39:00Z</dcterms:created>
  <dcterms:modified xsi:type="dcterms:W3CDTF">2025-07-24T12:07:00Z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0x010100E1CEE420A241DA48A95721514CE53F1A</vt:lpwstr>
  </property>
</Properties>
</file>